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4950"/>
      </w:tblGrid>
      <w:tr w:rsidR="00B16F7A" w:rsidRPr="00550FBE" w14:paraId="0FA80B94" w14:textId="77777777" w:rsidTr="00076050">
        <w:trPr>
          <w:trHeight w:val="454"/>
        </w:trPr>
        <w:tc>
          <w:tcPr>
            <w:tcW w:w="9378" w:type="dxa"/>
            <w:gridSpan w:val="2"/>
            <w:shd w:val="clear" w:color="auto" w:fill="009051"/>
            <w:vAlign w:val="center"/>
          </w:tcPr>
          <w:p w14:paraId="51AA5C69" w14:textId="3B89C1DA" w:rsidR="00B16F7A" w:rsidRPr="002C456E" w:rsidRDefault="006E62FA" w:rsidP="00D87CDD">
            <w:pPr>
              <w:tabs>
                <w:tab w:val="clear" w:pos="5103"/>
              </w:tabs>
              <w:rPr>
                <w:rFonts w:ascii="Verdana" w:hAnsi="Verdana"/>
                <w:color w:val="FFFFFF" w:themeColor="background1"/>
                <w:sz w:val="21"/>
                <w:szCs w:val="21"/>
              </w:rPr>
            </w:pPr>
            <w:r w:rsidRPr="002C456E">
              <w:rPr>
                <w:rFonts w:ascii="Verdana" w:hAnsi="Verdana" w:cs="Arial"/>
                <w:iCs/>
                <w:noProof/>
                <w:color w:val="FFFFFF" w:themeColor="background1"/>
                <w:sz w:val="21"/>
                <w:szCs w:val="21"/>
                <w:lang w:val="de-CH" w:eastAsia="de-CH"/>
              </w:rPr>
              <w:t>persunalias</w:t>
            </w:r>
            <w:r w:rsidR="00B16F7A" w:rsidRPr="002C456E">
              <w:rPr>
                <w:rFonts w:ascii="Verdana" w:hAnsi="Verdana" w:cs="Arial"/>
                <w:iCs/>
                <w:noProof/>
                <w:color w:val="FFFFFF" w:themeColor="background1"/>
                <w:sz w:val="21"/>
                <w:szCs w:val="21"/>
                <w:lang w:val="de-CH" w:eastAsia="de-CH"/>
              </w:rPr>
              <w:t xml:space="preserve"> dil/dalla scolarA</w:t>
            </w:r>
          </w:p>
        </w:tc>
      </w:tr>
      <w:tr w:rsidR="00076050" w:rsidRPr="00550FBE" w14:paraId="37C392C6" w14:textId="77777777" w:rsidTr="00076050">
        <w:trPr>
          <w:trHeight w:val="510"/>
        </w:trPr>
        <w:tc>
          <w:tcPr>
            <w:tcW w:w="4428" w:type="dxa"/>
            <w:vAlign w:val="bottom"/>
          </w:tcPr>
          <w:p w14:paraId="122E9517" w14:textId="1AC5FBA3" w:rsidR="00D87CDD" w:rsidRPr="00550FBE" w:rsidRDefault="00A75990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t>num(s)</w:t>
            </w:r>
            <w:r w:rsidR="00D87CDD" w:rsidRPr="00550FBE">
              <w:rPr>
                <w:rFonts w:ascii="Verdana" w:hAnsi="Verdana"/>
                <w:sz w:val="21"/>
                <w:szCs w:val="21"/>
              </w:rPr>
              <w:t>:</w:t>
            </w:r>
          </w:p>
        </w:tc>
        <w:tc>
          <w:tcPr>
            <w:tcW w:w="4950" w:type="dxa"/>
            <w:tcBorders>
              <w:bottom w:val="dashed" w:sz="4" w:space="0" w:color="auto"/>
            </w:tcBorders>
            <w:vAlign w:val="bottom"/>
          </w:tcPr>
          <w:p w14:paraId="13BC3ED8" w14:textId="5D37D662" w:rsidR="00D87CDD" w:rsidRPr="00550FBE" w:rsidRDefault="00D87CDD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  <w:bookmarkEnd w:id="0"/>
          </w:p>
        </w:tc>
      </w:tr>
      <w:tr w:rsidR="00076050" w:rsidRPr="00550FBE" w14:paraId="7D7B9CBE" w14:textId="77777777" w:rsidTr="00044AA3">
        <w:trPr>
          <w:trHeight w:val="510"/>
        </w:trPr>
        <w:tc>
          <w:tcPr>
            <w:tcW w:w="4428" w:type="dxa"/>
            <w:vAlign w:val="bottom"/>
          </w:tcPr>
          <w:p w14:paraId="28FBC868" w14:textId="192702B8" w:rsidR="00D87CDD" w:rsidRPr="00550FBE" w:rsidRDefault="00076050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t>p</w:t>
            </w:r>
            <w:r w:rsidR="00D87CDD" w:rsidRPr="00550FBE">
              <w:rPr>
                <w:rFonts w:ascii="Verdana" w:hAnsi="Verdana"/>
                <w:sz w:val="21"/>
                <w:szCs w:val="21"/>
              </w:rPr>
              <w:t>renum</w:t>
            </w:r>
            <w:r w:rsidRPr="00550FBE">
              <w:rPr>
                <w:rFonts w:ascii="Verdana" w:hAnsi="Verdana"/>
                <w:sz w:val="21"/>
                <w:szCs w:val="21"/>
              </w:rPr>
              <w:t>(s)</w:t>
            </w:r>
            <w:r w:rsidR="00D87CDD" w:rsidRPr="00550FBE">
              <w:rPr>
                <w:rFonts w:ascii="Verdana" w:hAnsi="Verdana"/>
                <w:sz w:val="21"/>
                <w:szCs w:val="21"/>
              </w:rPr>
              <w:t>:</w:t>
            </w:r>
          </w:p>
        </w:tc>
        <w:tc>
          <w:tcPr>
            <w:tcW w:w="4950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4F7CB013" w14:textId="4681744A" w:rsidR="00D87CDD" w:rsidRPr="00550FBE" w:rsidRDefault="00D87CDD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</w:tr>
      <w:tr w:rsidR="00076050" w:rsidRPr="00550FBE" w14:paraId="55F14FA6" w14:textId="77777777" w:rsidTr="00044AA3">
        <w:trPr>
          <w:trHeight w:val="510"/>
        </w:trPr>
        <w:tc>
          <w:tcPr>
            <w:tcW w:w="4428" w:type="dxa"/>
            <w:vAlign w:val="bottom"/>
          </w:tcPr>
          <w:p w14:paraId="64E29982" w14:textId="5A00670F" w:rsidR="00D87CDD" w:rsidRPr="00550FBE" w:rsidRDefault="00D87CDD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t>di da naschientscha:</w:t>
            </w:r>
          </w:p>
        </w:tc>
        <w:tc>
          <w:tcPr>
            <w:tcW w:w="4950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370BACCF" w14:textId="04E08670" w:rsidR="00D87CDD" w:rsidRPr="00550FBE" w:rsidRDefault="00D87CDD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</w:tr>
      <w:tr w:rsidR="00076050" w:rsidRPr="00550FBE" w14:paraId="1ABCDB7C" w14:textId="77777777" w:rsidTr="00044AA3">
        <w:trPr>
          <w:trHeight w:val="510"/>
        </w:trPr>
        <w:tc>
          <w:tcPr>
            <w:tcW w:w="4428" w:type="dxa"/>
            <w:vAlign w:val="bottom"/>
          </w:tcPr>
          <w:p w14:paraId="258973F7" w14:textId="35AD6D79" w:rsidR="00D87CDD" w:rsidRPr="00550FBE" w:rsidRDefault="00E9509A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t>gener</w:t>
            </w:r>
            <w:r w:rsidR="00D87CDD" w:rsidRPr="00550FBE">
              <w:rPr>
                <w:rFonts w:ascii="Verdana" w:hAnsi="Verdana"/>
                <w:sz w:val="21"/>
                <w:szCs w:val="21"/>
              </w:rPr>
              <w:t>:</w:t>
            </w:r>
          </w:p>
        </w:tc>
        <w:tc>
          <w:tcPr>
            <w:tcW w:w="4950" w:type="dxa"/>
            <w:tcBorders>
              <w:top w:val="dashed" w:sz="4" w:space="0" w:color="auto"/>
            </w:tcBorders>
            <w:vAlign w:val="bottom"/>
          </w:tcPr>
          <w:p w14:paraId="4CC0C7C6" w14:textId="5B1A0F13" w:rsidR="00D87CDD" w:rsidRPr="00550FBE" w:rsidRDefault="00A75990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eastAsia="MS Gothic" w:hAnsi="Verdana"/>
                <w:sz w:val="21"/>
                <w:szCs w:val="21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3"/>
            <w:r w:rsidRPr="00550FBE">
              <w:rPr>
                <w:rFonts w:ascii="Verdana" w:eastAsia="MS Gothic" w:hAnsi="Verdana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="Verdana" w:eastAsia="MS Gothic" w:hAnsi="Verdana"/>
                <w:sz w:val="21"/>
                <w:szCs w:val="21"/>
              </w:rPr>
            </w:r>
            <w:r w:rsidR="00000000">
              <w:rPr>
                <w:rFonts w:ascii="Verdana" w:eastAsia="MS Gothic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eastAsia="MS Gothic" w:hAnsi="Verdana"/>
                <w:sz w:val="21"/>
                <w:szCs w:val="21"/>
              </w:rPr>
              <w:fldChar w:fldCharType="end"/>
            </w:r>
            <w:bookmarkEnd w:id="1"/>
            <w:r w:rsidRPr="00550FBE">
              <w:rPr>
                <w:rFonts w:ascii="Verdana" w:eastAsia="MS Gothic" w:hAnsi="Verdana"/>
                <w:sz w:val="21"/>
                <w:szCs w:val="21"/>
              </w:rPr>
              <w:t xml:space="preserve"> </w:t>
            </w:r>
            <w:r w:rsidR="00D87CDD" w:rsidRPr="00550FBE">
              <w:rPr>
                <w:rFonts w:ascii="Verdana" w:hAnsi="Verdana"/>
                <w:sz w:val="21"/>
                <w:szCs w:val="21"/>
              </w:rPr>
              <w:t>f</w:t>
            </w:r>
            <w:r w:rsidRPr="00550FBE">
              <w:rPr>
                <w:rFonts w:ascii="Verdana" w:hAnsi="Verdana"/>
                <w:sz w:val="21"/>
                <w:szCs w:val="21"/>
              </w:rPr>
              <w:t xml:space="preserve">    </w:t>
            </w:r>
            <w:r w:rsidRPr="00550FBE">
              <w:rPr>
                <w:rFonts w:ascii="Verdana" w:eastAsia="MS Gothic" w:hAnsi="Verdana"/>
                <w:sz w:val="21"/>
                <w:szCs w:val="21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4"/>
            <w:r w:rsidRPr="00550FBE">
              <w:rPr>
                <w:rFonts w:ascii="Verdana" w:eastAsia="MS Gothic" w:hAnsi="Verdana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="Verdana" w:eastAsia="MS Gothic" w:hAnsi="Verdana"/>
                <w:sz w:val="21"/>
                <w:szCs w:val="21"/>
              </w:rPr>
            </w:r>
            <w:r w:rsidR="00000000">
              <w:rPr>
                <w:rFonts w:ascii="Verdana" w:eastAsia="MS Gothic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eastAsia="MS Gothic" w:hAnsi="Verdana"/>
                <w:sz w:val="21"/>
                <w:szCs w:val="21"/>
              </w:rPr>
              <w:fldChar w:fldCharType="end"/>
            </w:r>
            <w:bookmarkEnd w:id="2"/>
            <w:r w:rsidR="00D87CDD" w:rsidRPr="00550FBE">
              <w:rPr>
                <w:rFonts w:ascii="Verdana" w:hAnsi="Verdana"/>
                <w:sz w:val="21"/>
                <w:szCs w:val="21"/>
              </w:rPr>
              <w:t xml:space="preserve"> m</w:t>
            </w:r>
          </w:p>
        </w:tc>
      </w:tr>
      <w:tr w:rsidR="00076050" w:rsidRPr="00550FBE" w14:paraId="238226E1" w14:textId="77777777" w:rsidTr="00044AA3">
        <w:trPr>
          <w:trHeight w:val="510"/>
        </w:trPr>
        <w:tc>
          <w:tcPr>
            <w:tcW w:w="4428" w:type="dxa"/>
            <w:vAlign w:val="bottom"/>
          </w:tcPr>
          <w:p w14:paraId="5A3CF4BE" w14:textId="78522761" w:rsidR="00D87CDD" w:rsidRPr="00550FBE" w:rsidRDefault="00A75990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t>l</w:t>
            </w:r>
            <w:r w:rsidR="00D87CDD" w:rsidRPr="00550FBE">
              <w:rPr>
                <w:rFonts w:ascii="Verdana" w:hAnsi="Verdana"/>
                <w:sz w:val="21"/>
                <w:szCs w:val="21"/>
              </w:rPr>
              <w:t>ungatg</w:t>
            </w:r>
            <w:r w:rsidRPr="00550FBE">
              <w:rPr>
                <w:rFonts w:ascii="Verdana" w:hAnsi="Verdana"/>
                <w:sz w:val="21"/>
                <w:szCs w:val="21"/>
              </w:rPr>
              <w:t>(s)</w:t>
            </w:r>
            <w:r w:rsidR="00D87CDD" w:rsidRPr="00550FBE">
              <w:rPr>
                <w:rFonts w:ascii="Verdana" w:hAnsi="Verdana"/>
                <w:sz w:val="21"/>
                <w:szCs w:val="21"/>
              </w:rPr>
              <w:t xml:space="preserve"> matern</w:t>
            </w:r>
            <w:r w:rsidR="008C1E95" w:rsidRPr="00550FBE">
              <w:rPr>
                <w:rFonts w:ascii="Verdana" w:hAnsi="Verdana"/>
                <w:sz w:val="21"/>
                <w:szCs w:val="21"/>
              </w:rPr>
              <w:t>(s)</w:t>
            </w:r>
            <w:r w:rsidR="00D87CDD" w:rsidRPr="00550FBE">
              <w:rPr>
                <w:rFonts w:ascii="Verdana" w:hAnsi="Verdana"/>
                <w:sz w:val="21"/>
                <w:szCs w:val="21"/>
              </w:rPr>
              <w:t>:</w:t>
            </w:r>
          </w:p>
        </w:tc>
        <w:tc>
          <w:tcPr>
            <w:tcW w:w="4950" w:type="dxa"/>
            <w:tcBorders>
              <w:bottom w:val="dashed" w:sz="4" w:space="0" w:color="auto"/>
            </w:tcBorders>
            <w:vAlign w:val="bottom"/>
          </w:tcPr>
          <w:p w14:paraId="13725060" w14:textId="07BF4275" w:rsidR="00D87CDD" w:rsidRPr="00550FBE" w:rsidRDefault="00D87CDD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</w:tr>
      <w:tr w:rsidR="00D87CDD" w:rsidRPr="00550FBE" w14:paraId="64360BB7" w14:textId="77777777" w:rsidTr="00076050">
        <w:trPr>
          <w:trHeight w:val="510"/>
        </w:trPr>
        <w:tc>
          <w:tcPr>
            <w:tcW w:w="4428" w:type="dxa"/>
            <w:vAlign w:val="bottom"/>
          </w:tcPr>
          <w:p w14:paraId="34821332" w14:textId="0A8D158B" w:rsidR="00D87CDD" w:rsidRPr="00550FBE" w:rsidRDefault="00D87CDD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t>enconuschientscha d’</w:t>
            </w:r>
            <w:r w:rsidR="00832442" w:rsidRPr="00550FBE">
              <w:rPr>
                <w:rFonts w:ascii="Verdana" w:hAnsi="Verdana"/>
                <w:sz w:val="21"/>
                <w:szCs w:val="21"/>
              </w:rPr>
              <w:t>ulteriurs</w:t>
            </w:r>
            <w:r w:rsidRPr="00550FBE">
              <w:rPr>
                <w:rFonts w:ascii="Verdana" w:hAnsi="Verdana"/>
                <w:sz w:val="21"/>
                <w:szCs w:val="21"/>
              </w:rPr>
              <w:t xml:space="preserve"> lungatgs:</w:t>
            </w:r>
          </w:p>
        </w:tc>
        <w:tc>
          <w:tcPr>
            <w:tcW w:w="4950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7D273555" w14:textId="6CFFAF23" w:rsidR="00D87CDD" w:rsidRPr="00550FBE" w:rsidRDefault="00D87CDD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</w:tr>
      <w:tr w:rsidR="00076050" w:rsidRPr="00550FBE" w14:paraId="73890CA8" w14:textId="77777777" w:rsidTr="00076050">
        <w:trPr>
          <w:trHeight w:val="510"/>
        </w:trPr>
        <w:tc>
          <w:tcPr>
            <w:tcW w:w="4428" w:type="dxa"/>
            <w:vAlign w:val="bottom"/>
          </w:tcPr>
          <w:p w14:paraId="503193EF" w14:textId="0BF88B35" w:rsidR="00D87CDD" w:rsidRPr="00550FBE" w:rsidRDefault="008C1E95" w:rsidP="009E76E3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t>n</w:t>
            </w:r>
            <w:r w:rsidR="00D87CDD" w:rsidRPr="00550FBE">
              <w:rPr>
                <w:rFonts w:ascii="Verdana" w:hAnsi="Verdana"/>
                <w:sz w:val="21"/>
                <w:szCs w:val="21"/>
              </w:rPr>
              <w:t>aziunalitad</w:t>
            </w:r>
            <w:r w:rsidR="00A75990" w:rsidRPr="00550FBE">
              <w:rPr>
                <w:rFonts w:ascii="Verdana" w:hAnsi="Verdana"/>
                <w:sz w:val="21"/>
                <w:szCs w:val="21"/>
              </w:rPr>
              <w:t>(s)</w:t>
            </w:r>
            <w:r w:rsidR="00D87CDD" w:rsidRPr="00550FBE">
              <w:rPr>
                <w:rFonts w:ascii="Verdana" w:hAnsi="Verdana"/>
                <w:sz w:val="21"/>
                <w:szCs w:val="21"/>
              </w:rPr>
              <w:t>:</w:t>
            </w:r>
          </w:p>
        </w:tc>
        <w:tc>
          <w:tcPr>
            <w:tcW w:w="4950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1905187C" w14:textId="77777777" w:rsidR="00D87CDD" w:rsidRPr="00550FBE" w:rsidRDefault="00D87CDD" w:rsidP="009E76E3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</w:tr>
      <w:tr w:rsidR="00076050" w:rsidRPr="00550FBE" w14:paraId="048AA00D" w14:textId="77777777" w:rsidTr="00076050">
        <w:trPr>
          <w:trHeight w:val="510"/>
        </w:trPr>
        <w:tc>
          <w:tcPr>
            <w:tcW w:w="4428" w:type="dxa"/>
            <w:vAlign w:val="bottom"/>
          </w:tcPr>
          <w:p w14:paraId="194C1E8D" w14:textId="0EC447DE" w:rsidR="00D87CDD" w:rsidRPr="00550FBE" w:rsidRDefault="00076050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t>l</w:t>
            </w:r>
            <w:r w:rsidR="00D87CDD" w:rsidRPr="00550FBE">
              <w:rPr>
                <w:rFonts w:ascii="Verdana" w:hAnsi="Verdana"/>
                <w:sz w:val="21"/>
                <w:szCs w:val="21"/>
              </w:rPr>
              <w:t>iug</w:t>
            </w:r>
            <w:r w:rsidRPr="00550FBE">
              <w:rPr>
                <w:rFonts w:ascii="Verdana" w:hAnsi="Verdana"/>
                <w:sz w:val="21"/>
                <w:szCs w:val="21"/>
              </w:rPr>
              <w:t xml:space="preserve"> (loghens)</w:t>
            </w:r>
            <w:r w:rsidR="00D87CDD" w:rsidRPr="00550FBE">
              <w:rPr>
                <w:rFonts w:ascii="Verdana" w:hAnsi="Verdana"/>
                <w:sz w:val="21"/>
                <w:szCs w:val="21"/>
              </w:rPr>
              <w:t xml:space="preserve"> da burgheis:</w:t>
            </w:r>
          </w:p>
        </w:tc>
        <w:tc>
          <w:tcPr>
            <w:tcW w:w="4950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3A7062CA" w14:textId="6F571CF6" w:rsidR="00D87CDD" w:rsidRPr="00550FBE" w:rsidRDefault="00D87CDD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</w:tr>
      <w:tr w:rsidR="00076050" w:rsidRPr="00550FBE" w14:paraId="36FB62AC" w14:textId="77777777" w:rsidTr="00044AA3">
        <w:trPr>
          <w:trHeight w:val="510"/>
        </w:trPr>
        <w:tc>
          <w:tcPr>
            <w:tcW w:w="4428" w:type="dxa"/>
            <w:vAlign w:val="bottom"/>
          </w:tcPr>
          <w:p w14:paraId="531A3B76" w14:textId="1AFD4275" w:rsidR="00D87CDD" w:rsidRPr="00550FBE" w:rsidRDefault="00D87CDD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t>nr. dad AVS:</w:t>
            </w:r>
          </w:p>
        </w:tc>
        <w:tc>
          <w:tcPr>
            <w:tcW w:w="4950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11A9B7C3" w14:textId="5EA4BFFD" w:rsidR="00D87CDD" w:rsidRPr="00550FBE" w:rsidRDefault="00D87CDD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</w:tr>
      <w:tr w:rsidR="00076050" w:rsidRPr="00550FBE" w14:paraId="61ACC9D4" w14:textId="77777777" w:rsidTr="00044AA3">
        <w:trPr>
          <w:trHeight w:val="510"/>
        </w:trPr>
        <w:tc>
          <w:tcPr>
            <w:tcW w:w="4428" w:type="dxa"/>
            <w:vAlign w:val="bottom"/>
          </w:tcPr>
          <w:p w14:paraId="2673C1AE" w14:textId="17FB32AE" w:rsidR="00FC5087" w:rsidRPr="00550FBE" w:rsidRDefault="00FC5087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t>confessiun:</w:t>
            </w:r>
          </w:p>
        </w:tc>
        <w:tc>
          <w:tcPr>
            <w:tcW w:w="4950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41D9F585" w14:textId="7C51E65E" w:rsidR="00FC5087" w:rsidRPr="00550FBE" w:rsidRDefault="00D87CDD" w:rsidP="00B16F7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</w:tr>
      <w:tr w:rsidR="00076050" w:rsidRPr="00550FBE" w14:paraId="245E7D7D" w14:textId="77777777" w:rsidTr="00044AA3">
        <w:trPr>
          <w:trHeight w:val="510"/>
        </w:trPr>
        <w:tc>
          <w:tcPr>
            <w:tcW w:w="4428" w:type="dxa"/>
            <w:vAlign w:val="bottom"/>
          </w:tcPr>
          <w:p w14:paraId="4EBD19FF" w14:textId="2F34E2F9" w:rsidR="00FC5087" w:rsidRPr="00550FBE" w:rsidRDefault="00FC5087" w:rsidP="00FC5087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CH"/>
              </w:rPr>
            </w:pPr>
            <w:r w:rsidRPr="00550FBE">
              <w:rPr>
                <w:rFonts w:ascii="Verdana" w:hAnsi="Verdana"/>
                <w:sz w:val="21"/>
                <w:szCs w:val="21"/>
                <w:lang w:val="it-CH"/>
              </w:rPr>
              <w:t>viseta dall’instrucziun da religiun</w:t>
            </w:r>
            <w:r w:rsidR="00DB7631">
              <w:rPr>
                <w:rFonts w:ascii="Verdana" w:hAnsi="Verdana"/>
                <w:sz w:val="21"/>
                <w:szCs w:val="21"/>
                <w:lang w:val="it-CH"/>
              </w:rPr>
              <w:t>:</w:t>
            </w:r>
          </w:p>
        </w:tc>
        <w:tc>
          <w:tcPr>
            <w:tcW w:w="4950" w:type="dxa"/>
            <w:tcBorders>
              <w:top w:val="dashed" w:sz="4" w:space="0" w:color="auto"/>
            </w:tcBorders>
            <w:vAlign w:val="bottom"/>
          </w:tcPr>
          <w:p w14:paraId="479B1AC3" w14:textId="4A278451" w:rsidR="00FC5087" w:rsidRPr="00550FBE" w:rsidRDefault="00FC5087" w:rsidP="00FC5087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1"/>
            <w:r w:rsidRPr="00550FBE">
              <w:rPr>
                <w:rFonts w:ascii="Verdana" w:hAnsi="Verdana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="Verdana" w:hAnsi="Verdana"/>
                <w:sz w:val="21"/>
                <w:szCs w:val="21"/>
              </w:rPr>
            </w:r>
            <w:r w:rsidR="00000000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  <w:bookmarkEnd w:id="3"/>
            <w:r w:rsidRPr="00550FBE">
              <w:rPr>
                <w:rFonts w:ascii="Verdana" w:hAnsi="Verdana"/>
                <w:sz w:val="21"/>
                <w:szCs w:val="21"/>
              </w:rPr>
              <w:t xml:space="preserve"> gie </w:t>
            </w:r>
            <w:r w:rsidR="00076050" w:rsidRPr="00550FBE">
              <w:rPr>
                <w:rFonts w:ascii="Verdana" w:hAnsi="Verdana"/>
                <w:sz w:val="21"/>
                <w:szCs w:val="21"/>
                <w:lang w:val="it-CH"/>
              </w:rPr>
              <w:t>(catolic-roman)</w:t>
            </w:r>
            <w:r w:rsidR="00D87CDD" w:rsidRPr="00550FBE">
              <w:rPr>
                <w:rFonts w:ascii="Verdana" w:hAnsi="Verdana"/>
                <w:sz w:val="21"/>
                <w:szCs w:val="21"/>
              </w:rPr>
              <w:t xml:space="preserve"> </w:t>
            </w:r>
            <w:r w:rsidR="00076050" w:rsidRPr="00550FBE">
              <w:rPr>
                <w:rFonts w:ascii="Verdana" w:hAnsi="Verdana"/>
                <w:sz w:val="21"/>
                <w:szCs w:val="21"/>
              </w:rPr>
              <w:t xml:space="preserve">  </w:t>
            </w:r>
            <w:r w:rsidRPr="00550FBE">
              <w:rPr>
                <w:rFonts w:ascii="Verdana" w:hAnsi="Verdana"/>
                <w:sz w:val="21"/>
                <w:szCs w:val="21"/>
              </w:rPr>
              <w:t xml:space="preserve"> 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2"/>
            <w:r w:rsidRPr="00550FBE">
              <w:rPr>
                <w:rFonts w:ascii="Verdana" w:hAnsi="Verdana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="Verdana" w:hAnsi="Verdana"/>
                <w:sz w:val="21"/>
                <w:szCs w:val="21"/>
              </w:rPr>
            </w:r>
            <w:r w:rsidR="00000000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  <w:bookmarkEnd w:id="4"/>
            <w:r w:rsidR="00A75990" w:rsidRPr="00550FBE">
              <w:rPr>
                <w:rFonts w:ascii="Verdana" w:hAnsi="Verdana"/>
                <w:sz w:val="21"/>
                <w:szCs w:val="21"/>
              </w:rPr>
              <w:t xml:space="preserve"> </w:t>
            </w:r>
            <w:r w:rsidRPr="00550FBE">
              <w:rPr>
                <w:rFonts w:ascii="Verdana" w:hAnsi="Verdana"/>
                <w:sz w:val="21"/>
                <w:szCs w:val="21"/>
              </w:rPr>
              <w:t>na</w:t>
            </w:r>
            <w:r w:rsidRPr="00550FBE">
              <w:rPr>
                <w:rStyle w:val="Funotenzeichen"/>
                <w:rFonts w:ascii="Verdana" w:hAnsi="Verdana"/>
                <w:sz w:val="21"/>
                <w:szCs w:val="21"/>
              </w:rPr>
              <w:footnoteReference w:id="1"/>
            </w:r>
          </w:p>
        </w:tc>
      </w:tr>
      <w:tr w:rsidR="00076050" w:rsidRPr="00550FBE" w14:paraId="27D25F97" w14:textId="77777777" w:rsidTr="00044AA3">
        <w:trPr>
          <w:trHeight w:val="510"/>
        </w:trPr>
        <w:tc>
          <w:tcPr>
            <w:tcW w:w="4428" w:type="dxa"/>
            <w:vAlign w:val="bottom"/>
          </w:tcPr>
          <w:p w14:paraId="6F09E4E8" w14:textId="4CA9EBA3" w:rsidR="00D87CDD" w:rsidRPr="00550FBE" w:rsidRDefault="00D87CDD" w:rsidP="009E76E3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t>classa actuala</w:t>
            </w:r>
            <w:r w:rsidRPr="00550FBE">
              <w:rPr>
                <w:rStyle w:val="Funotenzeichen"/>
                <w:rFonts w:ascii="Verdana" w:hAnsi="Verdana"/>
                <w:sz w:val="21"/>
                <w:szCs w:val="21"/>
              </w:rPr>
              <w:footnoteReference w:id="2"/>
            </w:r>
          </w:p>
        </w:tc>
        <w:tc>
          <w:tcPr>
            <w:tcW w:w="4950" w:type="dxa"/>
            <w:tcBorders>
              <w:bottom w:val="dashed" w:sz="4" w:space="0" w:color="auto"/>
            </w:tcBorders>
            <w:vAlign w:val="bottom"/>
          </w:tcPr>
          <w:p w14:paraId="699F8586" w14:textId="77777777" w:rsidR="00D87CDD" w:rsidRPr="00550FBE" w:rsidRDefault="00D87CDD" w:rsidP="009E76E3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</w:tr>
    </w:tbl>
    <w:p w14:paraId="6F20388C" w14:textId="77777777" w:rsidR="00076050" w:rsidRPr="00F86BF6" w:rsidRDefault="00076050">
      <w:pPr>
        <w:tabs>
          <w:tab w:val="clear" w:pos="5103"/>
        </w:tabs>
        <w:rPr>
          <w:rFonts w:ascii="Verdana" w:hAnsi="Verdana"/>
          <w:sz w:val="18"/>
          <w:szCs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2"/>
        <w:gridCol w:w="3049"/>
        <w:gridCol w:w="283"/>
        <w:gridCol w:w="3482"/>
      </w:tblGrid>
      <w:tr w:rsidR="009A1664" w:rsidRPr="00550FBE" w14:paraId="444D8596" w14:textId="77777777" w:rsidTr="00076050">
        <w:trPr>
          <w:trHeight w:val="454"/>
        </w:trPr>
        <w:tc>
          <w:tcPr>
            <w:tcW w:w="9356" w:type="dxa"/>
            <w:gridSpan w:val="4"/>
            <w:shd w:val="clear" w:color="auto" w:fill="009051"/>
            <w:vAlign w:val="center"/>
          </w:tcPr>
          <w:p w14:paraId="457212F1" w14:textId="3F3A1894" w:rsidR="009A1664" w:rsidRPr="002C456E" w:rsidRDefault="006E62FA" w:rsidP="00832442">
            <w:pPr>
              <w:tabs>
                <w:tab w:val="clear" w:pos="5103"/>
              </w:tabs>
              <w:rPr>
                <w:rFonts w:ascii="Verdana" w:hAnsi="Verdana"/>
                <w:color w:val="FFFFFF" w:themeColor="background1"/>
                <w:sz w:val="21"/>
                <w:szCs w:val="21"/>
              </w:rPr>
            </w:pPr>
            <w:r w:rsidRPr="002C456E">
              <w:rPr>
                <w:rFonts w:ascii="Verdana" w:hAnsi="Verdana" w:cs="Arial"/>
                <w:iCs/>
                <w:noProof/>
                <w:color w:val="FFFFFF" w:themeColor="background1"/>
                <w:sz w:val="21"/>
                <w:szCs w:val="21"/>
                <w:lang w:val="de-CH" w:eastAsia="de-CH"/>
              </w:rPr>
              <w:t>persunalias</w:t>
            </w:r>
            <w:r w:rsidR="009A1664" w:rsidRPr="002C456E">
              <w:rPr>
                <w:rFonts w:ascii="Verdana" w:hAnsi="Verdana" w:cs="Arial"/>
                <w:iCs/>
                <w:noProof/>
                <w:color w:val="FFFFFF" w:themeColor="background1"/>
                <w:sz w:val="21"/>
                <w:szCs w:val="21"/>
                <w:lang w:val="de-CH" w:eastAsia="de-CH"/>
              </w:rPr>
              <w:t xml:space="preserve"> </w:t>
            </w:r>
            <w:r w:rsidR="00510371" w:rsidRPr="002C456E">
              <w:rPr>
                <w:rFonts w:ascii="Verdana" w:hAnsi="Verdana" w:cs="Arial"/>
                <w:iCs/>
                <w:noProof/>
                <w:color w:val="FFFFFF" w:themeColor="background1"/>
                <w:sz w:val="21"/>
                <w:szCs w:val="21"/>
                <w:lang w:val="de-CH" w:eastAsia="de-CH"/>
              </w:rPr>
              <w:t>dils geniturs</w:t>
            </w:r>
          </w:p>
        </w:tc>
      </w:tr>
      <w:tr w:rsidR="00FA43E8" w:rsidRPr="00550FBE" w14:paraId="5BF4C20A" w14:textId="77777777" w:rsidTr="00076050">
        <w:trPr>
          <w:trHeight w:val="510"/>
        </w:trPr>
        <w:tc>
          <w:tcPr>
            <w:tcW w:w="2542" w:type="dxa"/>
            <w:vAlign w:val="bottom"/>
          </w:tcPr>
          <w:p w14:paraId="2FD8C711" w14:textId="77777777" w:rsidR="00FA43E8" w:rsidRPr="00550FBE" w:rsidRDefault="00FA43E8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</w:p>
        </w:tc>
        <w:tc>
          <w:tcPr>
            <w:tcW w:w="3049" w:type="dxa"/>
            <w:vAlign w:val="bottom"/>
          </w:tcPr>
          <w:p w14:paraId="2A599FC8" w14:textId="77777777" w:rsidR="00FA43E8" w:rsidRPr="00550FBE" w:rsidRDefault="00FA43E8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  <w:lang w:val="it-IT"/>
              </w:rPr>
              <w:t>mumma:</w:t>
            </w:r>
          </w:p>
        </w:tc>
        <w:tc>
          <w:tcPr>
            <w:tcW w:w="283" w:type="dxa"/>
            <w:vAlign w:val="bottom"/>
          </w:tcPr>
          <w:p w14:paraId="4B5395DF" w14:textId="77777777" w:rsidR="00FA43E8" w:rsidRPr="00550FBE" w:rsidRDefault="00FA43E8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</w:p>
        </w:tc>
        <w:tc>
          <w:tcPr>
            <w:tcW w:w="3482" w:type="dxa"/>
            <w:vAlign w:val="bottom"/>
          </w:tcPr>
          <w:p w14:paraId="60A95A29" w14:textId="77777777" w:rsidR="00FA43E8" w:rsidRPr="00550FBE" w:rsidRDefault="00FA43E8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  <w:lang w:val="it-IT"/>
              </w:rPr>
              <w:t>bab:</w:t>
            </w:r>
          </w:p>
        </w:tc>
      </w:tr>
      <w:tr w:rsidR="00FA43E8" w:rsidRPr="00550FBE" w14:paraId="60BC0270" w14:textId="77777777" w:rsidTr="00076050">
        <w:trPr>
          <w:trHeight w:val="510"/>
        </w:trPr>
        <w:tc>
          <w:tcPr>
            <w:tcW w:w="2542" w:type="dxa"/>
            <w:vAlign w:val="bottom"/>
          </w:tcPr>
          <w:p w14:paraId="57C4F018" w14:textId="03A8A167" w:rsidR="00FA43E8" w:rsidRPr="00550FBE" w:rsidRDefault="00003BB2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  <w:lang w:val="it-IT"/>
              </w:rPr>
              <w:t>n</w:t>
            </w:r>
            <w:r w:rsidR="00FA43E8" w:rsidRPr="00550FBE">
              <w:rPr>
                <w:rFonts w:ascii="Verdana" w:hAnsi="Verdana"/>
                <w:sz w:val="21"/>
                <w:szCs w:val="21"/>
                <w:lang w:val="it-IT"/>
              </w:rPr>
              <w:t>um</w:t>
            </w:r>
            <w:r w:rsidR="008C1E95" w:rsidRPr="00550FBE">
              <w:rPr>
                <w:rFonts w:ascii="Verdana" w:hAnsi="Verdana"/>
                <w:sz w:val="21"/>
                <w:szCs w:val="21"/>
                <w:lang w:val="it-IT"/>
              </w:rPr>
              <w:t>(s)</w:t>
            </w:r>
            <w:r w:rsidR="00FA43E8" w:rsidRPr="00550FBE">
              <w:rPr>
                <w:rFonts w:ascii="Verdana" w:hAnsi="Verdana"/>
                <w:sz w:val="21"/>
                <w:szCs w:val="21"/>
                <w:lang w:val="it-IT"/>
              </w:rPr>
              <w:t>:</w:t>
            </w:r>
          </w:p>
        </w:tc>
        <w:tc>
          <w:tcPr>
            <w:tcW w:w="3049" w:type="dxa"/>
            <w:tcBorders>
              <w:bottom w:val="dashed" w:sz="4" w:space="0" w:color="auto"/>
            </w:tcBorders>
            <w:vAlign w:val="bottom"/>
          </w:tcPr>
          <w:p w14:paraId="393BA93A" w14:textId="0BCB62A1" w:rsidR="00FA43E8" w:rsidRPr="00550FBE" w:rsidRDefault="003C2D4C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>
              <w:rPr>
                <w:rFonts w:ascii="Verdana" w:hAnsi="Verdana"/>
                <w:sz w:val="21"/>
                <w:szCs w:val="21"/>
                <w:lang w:val="it-IT"/>
              </w:rPr>
              <w:instrText xml:space="preserve"> FORMTEXT </w:instrText>
            </w:r>
            <w:r>
              <w:rPr>
                <w:rFonts w:ascii="Verdana" w:hAnsi="Verdana"/>
                <w:sz w:val="21"/>
                <w:szCs w:val="21"/>
                <w:lang w:val="it-IT"/>
              </w:rPr>
            </w: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separate"/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end"/>
            </w:r>
            <w:bookmarkEnd w:id="5"/>
            <w:r w:rsidR="00E77E03">
              <w:rPr>
                <w:rFonts w:ascii="Verdana" w:hAnsi="Verdana"/>
                <w:sz w:val="21"/>
                <w:szCs w:val="21"/>
                <w:lang w:val="it-IT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6" w:name="Text19"/>
            <w:r w:rsidR="00E77E03">
              <w:rPr>
                <w:rFonts w:ascii="Verdana" w:hAnsi="Verdana"/>
                <w:sz w:val="21"/>
                <w:szCs w:val="21"/>
                <w:lang w:val="it-IT"/>
              </w:rPr>
              <w:instrText xml:space="preserve"> FORMTEXT </w:instrText>
            </w:r>
            <w:r w:rsidR="00000000">
              <w:rPr>
                <w:rFonts w:ascii="Verdana" w:hAnsi="Verdana"/>
                <w:sz w:val="21"/>
                <w:szCs w:val="21"/>
                <w:lang w:val="it-IT"/>
              </w:rPr>
            </w:r>
            <w:r w:rsidR="00000000">
              <w:rPr>
                <w:rFonts w:ascii="Verdana" w:hAnsi="Verdana"/>
                <w:sz w:val="21"/>
                <w:szCs w:val="21"/>
                <w:lang w:val="it-IT"/>
              </w:rPr>
              <w:fldChar w:fldCharType="separate"/>
            </w:r>
            <w:r w:rsidR="00E77E03">
              <w:rPr>
                <w:rFonts w:ascii="Verdana" w:hAnsi="Verdana"/>
                <w:sz w:val="21"/>
                <w:szCs w:val="21"/>
                <w:lang w:val="it-IT"/>
              </w:rPr>
              <w:fldChar w:fldCharType="end"/>
            </w:r>
            <w:bookmarkEnd w:id="6"/>
          </w:p>
        </w:tc>
        <w:tc>
          <w:tcPr>
            <w:tcW w:w="283" w:type="dxa"/>
            <w:vAlign w:val="bottom"/>
          </w:tcPr>
          <w:p w14:paraId="40D7EE1D" w14:textId="77777777" w:rsidR="00FA43E8" w:rsidRPr="00550FBE" w:rsidRDefault="00FA43E8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</w:p>
        </w:tc>
        <w:tc>
          <w:tcPr>
            <w:tcW w:w="3482" w:type="dxa"/>
            <w:tcBorders>
              <w:bottom w:val="dashed" w:sz="4" w:space="0" w:color="auto"/>
            </w:tcBorders>
            <w:vAlign w:val="bottom"/>
          </w:tcPr>
          <w:p w14:paraId="36D6926C" w14:textId="77777777" w:rsidR="00FA43E8" w:rsidRPr="00550FBE" w:rsidRDefault="0093072D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</w:tr>
      <w:tr w:rsidR="00FA43E8" w:rsidRPr="00550FBE" w14:paraId="0AB78C5E" w14:textId="77777777" w:rsidTr="00076050">
        <w:trPr>
          <w:trHeight w:val="510"/>
        </w:trPr>
        <w:tc>
          <w:tcPr>
            <w:tcW w:w="2542" w:type="dxa"/>
            <w:vAlign w:val="bottom"/>
          </w:tcPr>
          <w:p w14:paraId="27B66E49" w14:textId="360E9046" w:rsidR="00FA43E8" w:rsidRPr="00550FBE" w:rsidRDefault="008C1E95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  <w:lang w:val="it-IT"/>
              </w:rPr>
              <w:t>p</w:t>
            </w:r>
            <w:r w:rsidR="00FA43E8" w:rsidRPr="00550FBE">
              <w:rPr>
                <w:rFonts w:ascii="Verdana" w:hAnsi="Verdana"/>
                <w:sz w:val="21"/>
                <w:szCs w:val="21"/>
                <w:lang w:val="it-IT"/>
              </w:rPr>
              <w:t>renum</w:t>
            </w:r>
            <w:r w:rsidRPr="00550FBE">
              <w:rPr>
                <w:rFonts w:ascii="Verdana" w:hAnsi="Verdana"/>
                <w:sz w:val="21"/>
                <w:szCs w:val="21"/>
                <w:lang w:val="it-IT"/>
              </w:rPr>
              <w:t>(s)</w:t>
            </w:r>
            <w:r w:rsidR="00FA43E8" w:rsidRPr="00550FBE">
              <w:rPr>
                <w:rFonts w:ascii="Verdana" w:hAnsi="Verdana"/>
                <w:sz w:val="21"/>
                <w:szCs w:val="21"/>
                <w:lang w:val="it-IT"/>
              </w:rPr>
              <w:t>:</w:t>
            </w:r>
          </w:p>
        </w:tc>
        <w:tc>
          <w:tcPr>
            <w:tcW w:w="304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1CB1BA11" w14:textId="77777777" w:rsidR="00FA43E8" w:rsidRPr="00550FBE" w:rsidRDefault="0093072D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  <w:tc>
          <w:tcPr>
            <w:tcW w:w="283" w:type="dxa"/>
            <w:vAlign w:val="bottom"/>
          </w:tcPr>
          <w:p w14:paraId="693BE5F4" w14:textId="77777777" w:rsidR="00FA43E8" w:rsidRPr="00550FBE" w:rsidRDefault="00FA43E8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</w:p>
        </w:tc>
        <w:tc>
          <w:tcPr>
            <w:tcW w:w="3482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39F1C24B" w14:textId="77777777" w:rsidR="00FA43E8" w:rsidRPr="00550FBE" w:rsidRDefault="0093072D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</w:tr>
      <w:tr w:rsidR="002E15E6" w:rsidRPr="00550FBE" w14:paraId="61685351" w14:textId="77777777" w:rsidTr="007911E9">
        <w:trPr>
          <w:trHeight w:val="510"/>
        </w:trPr>
        <w:tc>
          <w:tcPr>
            <w:tcW w:w="2542" w:type="dxa"/>
            <w:vMerge w:val="restart"/>
            <w:shd w:val="clear" w:color="auto" w:fill="auto"/>
            <w:vAlign w:val="bottom"/>
          </w:tcPr>
          <w:p w14:paraId="18024C54" w14:textId="472E41CD" w:rsidR="007911E9" w:rsidRDefault="002E15E6" w:rsidP="002E15E6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  <w:lang w:val="it-IT"/>
              </w:rPr>
              <w:t>via, nr.</w:t>
            </w:r>
            <w:r>
              <w:rPr>
                <w:rFonts w:ascii="Verdana" w:hAnsi="Verdana"/>
                <w:sz w:val="21"/>
                <w:szCs w:val="21"/>
                <w:lang w:val="it-IT"/>
              </w:rPr>
              <w:t>:</w:t>
            </w:r>
          </w:p>
          <w:p w14:paraId="549F3B99" w14:textId="0076B9C6" w:rsidR="00F0454F" w:rsidRPr="0014053A" w:rsidRDefault="00F0454F" w:rsidP="002E15E6">
            <w:pPr>
              <w:tabs>
                <w:tab w:val="clear" w:pos="5103"/>
              </w:tabs>
              <w:rPr>
                <w:rFonts w:ascii="Verdana" w:hAnsi="Verdana"/>
                <w:sz w:val="18"/>
                <w:szCs w:val="18"/>
                <w:lang w:val="it-IT"/>
              </w:rPr>
            </w:pPr>
            <w:r w:rsidRPr="0014053A">
              <w:rPr>
                <w:rFonts w:ascii="Wingdings 2" w:hAnsi="Wingdings 2"/>
                <w:sz w:val="18"/>
                <w:szCs w:val="18"/>
                <w:lang w:val="it-IT"/>
              </w:rPr>
              <w:t>j</w:t>
            </w:r>
            <w:r w:rsidRPr="0014053A">
              <w:rPr>
                <w:rFonts w:ascii="Verdana" w:hAnsi="Verdana"/>
                <w:sz w:val="18"/>
                <w:szCs w:val="18"/>
                <w:lang w:val="it-IT"/>
              </w:rPr>
              <w:t xml:space="preserve"> avon la bardigliada</w:t>
            </w:r>
          </w:p>
          <w:p w14:paraId="72B44E58" w14:textId="0EFCD315" w:rsidR="00A7280A" w:rsidRPr="00F0454F" w:rsidRDefault="00F0454F" w:rsidP="00F0454F">
            <w:pPr>
              <w:tabs>
                <w:tab w:val="clear" w:pos="5103"/>
              </w:tabs>
              <w:rPr>
                <w:rFonts w:ascii="Verdana" w:hAnsi="Verdana"/>
                <w:sz w:val="18"/>
                <w:szCs w:val="18"/>
                <w:lang w:val="it-CH"/>
              </w:rPr>
            </w:pPr>
            <w:r w:rsidRPr="0014053A">
              <w:rPr>
                <w:rFonts w:ascii="Wingdings 2" w:hAnsi="Wingdings 2"/>
                <w:sz w:val="18"/>
                <w:szCs w:val="18"/>
                <w:lang w:val="it-IT"/>
              </w:rPr>
              <w:t>k</w:t>
            </w:r>
            <w:r w:rsidRPr="0014053A">
              <w:rPr>
                <w:rFonts w:ascii="Verdana" w:hAnsi="Verdana"/>
                <w:sz w:val="18"/>
                <w:szCs w:val="18"/>
                <w:lang w:val="it-IT"/>
              </w:rPr>
              <w:t xml:space="preserve"> suenter la bardigliada</w:t>
            </w:r>
          </w:p>
        </w:tc>
        <w:tc>
          <w:tcPr>
            <w:tcW w:w="304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6D78C4BB" w14:textId="77777777" w:rsidR="00F0454F" w:rsidRPr="0014053A" w:rsidRDefault="00F0454F" w:rsidP="002E15E6">
            <w:pPr>
              <w:tabs>
                <w:tab w:val="clear" w:pos="5103"/>
              </w:tabs>
              <w:rPr>
                <w:rFonts w:ascii="Wingdings 2" w:hAnsi="Wingdings 2"/>
                <w:sz w:val="18"/>
                <w:szCs w:val="18"/>
              </w:rPr>
            </w:pPr>
            <w:r w:rsidRPr="0014053A">
              <w:rPr>
                <w:rFonts w:ascii="Wingdings 2" w:hAnsi="Wingdings 2"/>
                <w:sz w:val="18"/>
                <w:szCs w:val="18"/>
                <w:lang w:val="it-IT"/>
              </w:rPr>
              <w:t>j</w:t>
            </w:r>
          </w:p>
          <w:p w14:paraId="0A2E7FE1" w14:textId="14787DA4" w:rsidR="002E15E6" w:rsidRPr="00550FBE" w:rsidRDefault="002E15E6" w:rsidP="002E15E6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  <w:tc>
          <w:tcPr>
            <w:tcW w:w="283" w:type="dxa"/>
            <w:vAlign w:val="bottom"/>
          </w:tcPr>
          <w:p w14:paraId="34ECA298" w14:textId="77777777" w:rsidR="002E15E6" w:rsidRPr="00550FBE" w:rsidRDefault="002E15E6" w:rsidP="002E15E6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</w:p>
        </w:tc>
        <w:tc>
          <w:tcPr>
            <w:tcW w:w="3482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3AEFC287" w14:textId="77777777" w:rsidR="00503FBD" w:rsidRPr="0014053A" w:rsidRDefault="00503FBD" w:rsidP="00503FBD">
            <w:pPr>
              <w:tabs>
                <w:tab w:val="clear" w:pos="5103"/>
              </w:tabs>
              <w:rPr>
                <w:rFonts w:ascii="Wingdings 2" w:hAnsi="Wingdings 2"/>
                <w:sz w:val="18"/>
                <w:szCs w:val="18"/>
              </w:rPr>
            </w:pPr>
            <w:r w:rsidRPr="0014053A">
              <w:rPr>
                <w:rFonts w:ascii="Wingdings 2" w:hAnsi="Wingdings 2"/>
                <w:sz w:val="18"/>
                <w:szCs w:val="18"/>
                <w:lang w:val="it-IT"/>
              </w:rPr>
              <w:t>j</w:t>
            </w:r>
          </w:p>
          <w:p w14:paraId="75268279" w14:textId="1B06993A" w:rsidR="002E15E6" w:rsidRPr="00550FBE" w:rsidRDefault="00503FBD" w:rsidP="00503FBD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</w:tr>
      <w:tr w:rsidR="0014053A" w:rsidRPr="00550FBE" w14:paraId="6303635E" w14:textId="77777777" w:rsidTr="007911E9">
        <w:trPr>
          <w:trHeight w:val="510"/>
        </w:trPr>
        <w:tc>
          <w:tcPr>
            <w:tcW w:w="2542" w:type="dxa"/>
            <w:vMerge/>
            <w:shd w:val="clear" w:color="auto" w:fill="auto"/>
            <w:vAlign w:val="bottom"/>
          </w:tcPr>
          <w:p w14:paraId="7A5131E6" w14:textId="143AFA31" w:rsidR="0014053A" w:rsidRPr="00550FBE" w:rsidRDefault="0014053A" w:rsidP="0014053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</w:p>
        </w:tc>
        <w:tc>
          <w:tcPr>
            <w:tcW w:w="304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0963C912" w14:textId="77777777" w:rsidR="00503FBD" w:rsidRDefault="00503FBD" w:rsidP="00503FBD">
            <w:pPr>
              <w:tabs>
                <w:tab w:val="clear" w:pos="5103"/>
              </w:tabs>
              <w:rPr>
                <w:rFonts w:ascii="Wingdings 2" w:hAnsi="Wingdings 2"/>
                <w:sz w:val="18"/>
                <w:szCs w:val="18"/>
                <w:lang w:val="it-IT"/>
              </w:rPr>
            </w:pPr>
            <w:r w:rsidRPr="0014053A">
              <w:rPr>
                <w:rFonts w:ascii="Wingdings 2" w:hAnsi="Wingdings 2"/>
                <w:sz w:val="18"/>
                <w:szCs w:val="18"/>
                <w:lang w:val="it-IT"/>
              </w:rPr>
              <w:t>k</w:t>
            </w:r>
          </w:p>
          <w:p w14:paraId="17F43ED7" w14:textId="54256D1D" w:rsidR="0014053A" w:rsidRPr="00550FBE" w:rsidRDefault="00503FBD" w:rsidP="00503FBD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21"/>
                <w:szCs w:val="21"/>
                <w:lang w:val="it-IT"/>
              </w:rPr>
              <w:instrText xml:space="preserve"> FORMTEXT </w:instrText>
            </w:r>
            <w:r>
              <w:rPr>
                <w:rFonts w:ascii="Verdana" w:hAnsi="Verdana"/>
                <w:sz w:val="21"/>
                <w:szCs w:val="21"/>
                <w:lang w:val="it-IT"/>
              </w:rPr>
            </w: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separate"/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end"/>
            </w:r>
          </w:p>
        </w:tc>
        <w:tc>
          <w:tcPr>
            <w:tcW w:w="283" w:type="dxa"/>
            <w:vAlign w:val="bottom"/>
          </w:tcPr>
          <w:p w14:paraId="101B825E" w14:textId="77777777" w:rsidR="0014053A" w:rsidRPr="00550FBE" w:rsidRDefault="0014053A" w:rsidP="0014053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</w:p>
        </w:tc>
        <w:tc>
          <w:tcPr>
            <w:tcW w:w="3482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02E71BF5" w14:textId="77777777" w:rsidR="00503FBD" w:rsidRDefault="00503FBD" w:rsidP="00503FBD">
            <w:pPr>
              <w:tabs>
                <w:tab w:val="clear" w:pos="5103"/>
              </w:tabs>
              <w:rPr>
                <w:rFonts w:ascii="Wingdings 2" w:hAnsi="Wingdings 2"/>
                <w:sz w:val="18"/>
                <w:szCs w:val="18"/>
                <w:lang w:val="it-IT"/>
              </w:rPr>
            </w:pPr>
            <w:r w:rsidRPr="0014053A">
              <w:rPr>
                <w:rFonts w:ascii="Wingdings 2" w:hAnsi="Wingdings 2"/>
                <w:sz w:val="18"/>
                <w:szCs w:val="18"/>
                <w:lang w:val="it-IT"/>
              </w:rPr>
              <w:t>k</w:t>
            </w:r>
          </w:p>
          <w:p w14:paraId="0A6515D6" w14:textId="7728385A" w:rsidR="0014053A" w:rsidRPr="00550FBE" w:rsidRDefault="00503FBD" w:rsidP="00503FBD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21"/>
                <w:szCs w:val="21"/>
                <w:lang w:val="it-IT"/>
              </w:rPr>
              <w:instrText xml:space="preserve"> FORMTEXT </w:instrText>
            </w:r>
            <w:r>
              <w:rPr>
                <w:rFonts w:ascii="Verdana" w:hAnsi="Verdana"/>
                <w:sz w:val="21"/>
                <w:szCs w:val="21"/>
                <w:lang w:val="it-IT"/>
              </w:rPr>
            </w: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separate"/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end"/>
            </w:r>
          </w:p>
        </w:tc>
      </w:tr>
      <w:tr w:rsidR="0014053A" w:rsidRPr="00550FBE" w14:paraId="709C2F29" w14:textId="77777777" w:rsidTr="00B01F6B">
        <w:trPr>
          <w:trHeight w:val="510"/>
        </w:trPr>
        <w:tc>
          <w:tcPr>
            <w:tcW w:w="2542" w:type="dxa"/>
            <w:vMerge w:val="restart"/>
            <w:vAlign w:val="bottom"/>
          </w:tcPr>
          <w:p w14:paraId="03346E6C" w14:textId="77777777" w:rsidR="0014053A" w:rsidRDefault="0014053A" w:rsidP="0014053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  <w:lang w:val="it-IT"/>
              </w:rPr>
              <w:t>np, liug da domicil:</w:t>
            </w:r>
          </w:p>
          <w:p w14:paraId="71A93425" w14:textId="77777777" w:rsidR="0014053A" w:rsidRPr="0014053A" w:rsidRDefault="0014053A" w:rsidP="0014053A">
            <w:pPr>
              <w:tabs>
                <w:tab w:val="clear" w:pos="5103"/>
              </w:tabs>
              <w:rPr>
                <w:rFonts w:ascii="Verdana" w:hAnsi="Verdana"/>
                <w:sz w:val="18"/>
                <w:szCs w:val="18"/>
                <w:lang w:val="it-IT"/>
              </w:rPr>
            </w:pPr>
            <w:r w:rsidRPr="0014053A">
              <w:rPr>
                <w:rFonts w:ascii="Wingdings 2" w:hAnsi="Wingdings 2"/>
                <w:sz w:val="18"/>
                <w:szCs w:val="18"/>
                <w:lang w:val="it-IT"/>
              </w:rPr>
              <w:t>j</w:t>
            </w:r>
            <w:r w:rsidRPr="0014053A">
              <w:rPr>
                <w:rFonts w:ascii="Verdana" w:hAnsi="Verdana"/>
                <w:sz w:val="18"/>
                <w:szCs w:val="18"/>
                <w:lang w:val="it-IT"/>
              </w:rPr>
              <w:t xml:space="preserve"> avon la bardigliada</w:t>
            </w:r>
          </w:p>
          <w:p w14:paraId="770A5E72" w14:textId="034275F1" w:rsidR="0014053A" w:rsidRPr="00550FBE" w:rsidRDefault="0014053A" w:rsidP="0014053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14053A">
              <w:rPr>
                <w:rFonts w:ascii="Wingdings 2" w:hAnsi="Wingdings 2"/>
                <w:sz w:val="18"/>
                <w:szCs w:val="18"/>
                <w:lang w:val="it-IT"/>
              </w:rPr>
              <w:t>k</w:t>
            </w:r>
            <w:r w:rsidRPr="0014053A">
              <w:rPr>
                <w:rFonts w:ascii="Verdana" w:hAnsi="Verdana"/>
                <w:sz w:val="18"/>
                <w:szCs w:val="18"/>
                <w:lang w:val="it-IT"/>
              </w:rPr>
              <w:t xml:space="preserve"> suenter la bardigliada</w:t>
            </w:r>
          </w:p>
        </w:tc>
        <w:tc>
          <w:tcPr>
            <w:tcW w:w="304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5C0AAB3B" w14:textId="77777777" w:rsidR="00503FBD" w:rsidRPr="0014053A" w:rsidRDefault="00503FBD" w:rsidP="00503FBD">
            <w:pPr>
              <w:tabs>
                <w:tab w:val="clear" w:pos="5103"/>
              </w:tabs>
              <w:rPr>
                <w:rFonts w:ascii="Wingdings 2" w:hAnsi="Wingdings 2"/>
                <w:sz w:val="18"/>
                <w:szCs w:val="18"/>
              </w:rPr>
            </w:pPr>
            <w:r w:rsidRPr="0014053A">
              <w:rPr>
                <w:rFonts w:ascii="Wingdings 2" w:hAnsi="Wingdings 2"/>
                <w:sz w:val="18"/>
                <w:szCs w:val="18"/>
                <w:lang w:val="it-IT"/>
              </w:rPr>
              <w:t>j</w:t>
            </w:r>
          </w:p>
          <w:p w14:paraId="63D643A2" w14:textId="2057D200" w:rsidR="0014053A" w:rsidRPr="00550FBE" w:rsidRDefault="00503FBD" w:rsidP="00503FBD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  <w:tc>
          <w:tcPr>
            <w:tcW w:w="283" w:type="dxa"/>
            <w:vAlign w:val="bottom"/>
          </w:tcPr>
          <w:p w14:paraId="2DED8062" w14:textId="77777777" w:rsidR="0014053A" w:rsidRPr="00550FBE" w:rsidRDefault="0014053A" w:rsidP="0014053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</w:p>
        </w:tc>
        <w:tc>
          <w:tcPr>
            <w:tcW w:w="3482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3A184552" w14:textId="77777777" w:rsidR="00503FBD" w:rsidRPr="0014053A" w:rsidRDefault="00503FBD" w:rsidP="00503FBD">
            <w:pPr>
              <w:tabs>
                <w:tab w:val="clear" w:pos="5103"/>
              </w:tabs>
              <w:rPr>
                <w:rFonts w:ascii="Wingdings 2" w:hAnsi="Wingdings 2"/>
                <w:sz w:val="18"/>
                <w:szCs w:val="18"/>
              </w:rPr>
            </w:pPr>
            <w:r w:rsidRPr="0014053A">
              <w:rPr>
                <w:rFonts w:ascii="Wingdings 2" w:hAnsi="Wingdings 2"/>
                <w:sz w:val="18"/>
                <w:szCs w:val="18"/>
                <w:lang w:val="it-IT"/>
              </w:rPr>
              <w:t>j</w:t>
            </w:r>
          </w:p>
          <w:p w14:paraId="0B6303F9" w14:textId="502831A1" w:rsidR="0014053A" w:rsidRPr="00550FBE" w:rsidRDefault="00503FBD" w:rsidP="00503FBD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</w:tr>
      <w:tr w:rsidR="0014053A" w:rsidRPr="00550FBE" w14:paraId="1AF4F902" w14:textId="77777777" w:rsidTr="00B01F6B">
        <w:trPr>
          <w:trHeight w:val="510"/>
        </w:trPr>
        <w:tc>
          <w:tcPr>
            <w:tcW w:w="2542" w:type="dxa"/>
            <w:vMerge/>
            <w:vAlign w:val="bottom"/>
          </w:tcPr>
          <w:p w14:paraId="32CA3194" w14:textId="624BDF8B" w:rsidR="0014053A" w:rsidRPr="00550FBE" w:rsidRDefault="0014053A" w:rsidP="0014053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</w:p>
        </w:tc>
        <w:tc>
          <w:tcPr>
            <w:tcW w:w="304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37212351" w14:textId="77777777" w:rsidR="00503FBD" w:rsidRDefault="00503FBD" w:rsidP="00503FBD">
            <w:pPr>
              <w:tabs>
                <w:tab w:val="clear" w:pos="5103"/>
              </w:tabs>
              <w:rPr>
                <w:rFonts w:ascii="Wingdings 2" w:hAnsi="Wingdings 2"/>
                <w:sz w:val="18"/>
                <w:szCs w:val="18"/>
                <w:lang w:val="it-IT"/>
              </w:rPr>
            </w:pPr>
            <w:r w:rsidRPr="0014053A">
              <w:rPr>
                <w:rFonts w:ascii="Wingdings 2" w:hAnsi="Wingdings 2"/>
                <w:sz w:val="18"/>
                <w:szCs w:val="18"/>
                <w:lang w:val="it-IT"/>
              </w:rPr>
              <w:t>k</w:t>
            </w:r>
          </w:p>
          <w:p w14:paraId="11DCD402" w14:textId="0D54BEAF" w:rsidR="0014053A" w:rsidRPr="00550FBE" w:rsidRDefault="00503FBD" w:rsidP="00503FBD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21"/>
                <w:szCs w:val="21"/>
                <w:lang w:val="it-IT"/>
              </w:rPr>
              <w:instrText xml:space="preserve"> FORMTEXT </w:instrText>
            </w:r>
            <w:r>
              <w:rPr>
                <w:rFonts w:ascii="Verdana" w:hAnsi="Verdana"/>
                <w:sz w:val="21"/>
                <w:szCs w:val="21"/>
                <w:lang w:val="it-IT"/>
              </w:rPr>
            </w: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separate"/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end"/>
            </w:r>
          </w:p>
        </w:tc>
        <w:tc>
          <w:tcPr>
            <w:tcW w:w="283" w:type="dxa"/>
            <w:vAlign w:val="bottom"/>
          </w:tcPr>
          <w:p w14:paraId="5FBE1103" w14:textId="77777777" w:rsidR="0014053A" w:rsidRPr="00550FBE" w:rsidRDefault="0014053A" w:rsidP="0014053A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</w:p>
        </w:tc>
        <w:tc>
          <w:tcPr>
            <w:tcW w:w="3482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24948FD0" w14:textId="77777777" w:rsidR="00503FBD" w:rsidRDefault="00503FBD" w:rsidP="00503FBD">
            <w:pPr>
              <w:tabs>
                <w:tab w:val="clear" w:pos="5103"/>
              </w:tabs>
              <w:rPr>
                <w:rFonts w:ascii="Wingdings 2" w:hAnsi="Wingdings 2"/>
                <w:sz w:val="18"/>
                <w:szCs w:val="18"/>
                <w:lang w:val="it-IT"/>
              </w:rPr>
            </w:pPr>
            <w:r w:rsidRPr="0014053A">
              <w:rPr>
                <w:rFonts w:ascii="Wingdings 2" w:hAnsi="Wingdings 2"/>
                <w:sz w:val="18"/>
                <w:szCs w:val="18"/>
                <w:lang w:val="it-IT"/>
              </w:rPr>
              <w:t>k</w:t>
            </w:r>
          </w:p>
          <w:p w14:paraId="199F9A73" w14:textId="725DDB54" w:rsidR="0014053A" w:rsidRPr="00550FBE" w:rsidRDefault="00503FBD" w:rsidP="00503FBD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21"/>
                <w:szCs w:val="21"/>
                <w:lang w:val="it-IT"/>
              </w:rPr>
              <w:instrText xml:space="preserve"> FORMTEXT </w:instrText>
            </w:r>
            <w:r>
              <w:rPr>
                <w:rFonts w:ascii="Verdana" w:hAnsi="Verdana"/>
                <w:sz w:val="21"/>
                <w:szCs w:val="21"/>
                <w:lang w:val="it-IT"/>
              </w:rPr>
            </w: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separate"/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end"/>
            </w:r>
          </w:p>
        </w:tc>
      </w:tr>
      <w:tr w:rsidR="006E62FA" w:rsidRPr="00550FBE" w14:paraId="52416F95" w14:textId="77777777" w:rsidTr="002D1877">
        <w:trPr>
          <w:trHeight w:val="510"/>
        </w:trPr>
        <w:tc>
          <w:tcPr>
            <w:tcW w:w="2542" w:type="dxa"/>
            <w:vAlign w:val="bottom"/>
          </w:tcPr>
          <w:p w14:paraId="6ED7B6AD" w14:textId="71D47922" w:rsidR="006E62FA" w:rsidRPr="00550FBE" w:rsidRDefault="00503FBD" w:rsidP="002D1877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>
              <w:rPr>
                <w:rFonts w:ascii="Verdana" w:hAnsi="Verdana"/>
                <w:sz w:val="21"/>
                <w:szCs w:val="21"/>
                <w:lang w:val="it-IT"/>
              </w:rPr>
              <w:t>valeivel</w:t>
            </w:r>
            <w:r w:rsidR="006E62FA">
              <w:rPr>
                <w:rFonts w:ascii="Verdana" w:hAnsi="Verdana"/>
                <w:sz w:val="21"/>
                <w:szCs w:val="21"/>
                <w:lang w:val="it-IT"/>
              </w:rPr>
              <w:t xml:space="preserve"> naven dils:</w:t>
            </w:r>
          </w:p>
        </w:tc>
        <w:tc>
          <w:tcPr>
            <w:tcW w:w="304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47EE6545" w14:textId="77777777" w:rsidR="006E62FA" w:rsidRDefault="00503FBD" w:rsidP="002D1877">
            <w:pPr>
              <w:tabs>
                <w:tab w:val="clear" w:pos="5103"/>
              </w:tabs>
              <w:rPr>
                <w:rFonts w:ascii="Wingdings 2" w:hAnsi="Wingdings 2"/>
                <w:sz w:val="18"/>
                <w:szCs w:val="18"/>
                <w:lang w:val="it-IT"/>
              </w:rPr>
            </w:pPr>
            <w:r w:rsidRPr="0014053A">
              <w:rPr>
                <w:rFonts w:ascii="Wingdings 2" w:hAnsi="Wingdings 2"/>
                <w:sz w:val="18"/>
                <w:szCs w:val="18"/>
                <w:lang w:val="it-IT"/>
              </w:rPr>
              <w:t>k</w:t>
            </w:r>
          </w:p>
          <w:p w14:paraId="6487EB94" w14:textId="7DF9DEA7" w:rsidR="00503FBD" w:rsidRPr="00550FBE" w:rsidRDefault="00503FBD" w:rsidP="002D1877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7" w:name="Text18"/>
            <w:r>
              <w:rPr>
                <w:rFonts w:ascii="Verdana" w:hAnsi="Verdana"/>
                <w:sz w:val="21"/>
                <w:szCs w:val="21"/>
                <w:lang w:val="it-IT"/>
              </w:rPr>
              <w:instrText xml:space="preserve"> FORMTEXT </w:instrText>
            </w:r>
            <w:r>
              <w:rPr>
                <w:rFonts w:ascii="Verdana" w:hAnsi="Verdana"/>
                <w:sz w:val="21"/>
                <w:szCs w:val="21"/>
                <w:lang w:val="it-IT"/>
              </w:rPr>
            </w: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separate"/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end"/>
            </w:r>
            <w:bookmarkEnd w:id="7"/>
          </w:p>
        </w:tc>
        <w:tc>
          <w:tcPr>
            <w:tcW w:w="283" w:type="dxa"/>
            <w:vAlign w:val="bottom"/>
          </w:tcPr>
          <w:p w14:paraId="4D6579C9" w14:textId="77777777" w:rsidR="006E62FA" w:rsidRPr="00550FBE" w:rsidRDefault="006E62FA" w:rsidP="002D1877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</w:p>
        </w:tc>
        <w:tc>
          <w:tcPr>
            <w:tcW w:w="3482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4EF5F57B" w14:textId="77777777" w:rsidR="00503FBD" w:rsidRDefault="00503FBD" w:rsidP="00503FBD">
            <w:pPr>
              <w:tabs>
                <w:tab w:val="clear" w:pos="5103"/>
              </w:tabs>
              <w:rPr>
                <w:rFonts w:ascii="Wingdings 2" w:hAnsi="Wingdings 2"/>
                <w:sz w:val="18"/>
                <w:szCs w:val="18"/>
                <w:lang w:val="it-IT"/>
              </w:rPr>
            </w:pPr>
            <w:r w:rsidRPr="0014053A">
              <w:rPr>
                <w:rFonts w:ascii="Wingdings 2" w:hAnsi="Wingdings 2"/>
                <w:sz w:val="18"/>
                <w:szCs w:val="18"/>
                <w:lang w:val="it-IT"/>
              </w:rPr>
              <w:t>k</w:t>
            </w:r>
          </w:p>
          <w:p w14:paraId="48FDF8DF" w14:textId="4CD7555C" w:rsidR="006E62FA" w:rsidRPr="00550FBE" w:rsidRDefault="00503FBD" w:rsidP="00503FBD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21"/>
                <w:szCs w:val="21"/>
                <w:lang w:val="it-IT"/>
              </w:rPr>
              <w:instrText xml:space="preserve"> FORMTEXT </w:instrText>
            </w:r>
            <w:r>
              <w:rPr>
                <w:rFonts w:ascii="Verdana" w:hAnsi="Verdana"/>
                <w:sz w:val="21"/>
                <w:szCs w:val="21"/>
                <w:lang w:val="it-IT"/>
              </w:rPr>
            </w: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separate"/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noProof/>
                <w:sz w:val="21"/>
                <w:szCs w:val="21"/>
                <w:lang w:val="it-IT"/>
              </w:rPr>
              <w:t> </w:t>
            </w:r>
            <w:r>
              <w:rPr>
                <w:rFonts w:ascii="Verdana" w:hAnsi="Verdana"/>
                <w:sz w:val="21"/>
                <w:szCs w:val="21"/>
                <w:lang w:val="it-IT"/>
              </w:rPr>
              <w:fldChar w:fldCharType="end"/>
            </w:r>
          </w:p>
        </w:tc>
      </w:tr>
      <w:tr w:rsidR="00FA43E8" w:rsidRPr="00550FBE" w14:paraId="4B3BE731" w14:textId="77777777" w:rsidTr="00076050">
        <w:trPr>
          <w:trHeight w:val="510"/>
        </w:trPr>
        <w:tc>
          <w:tcPr>
            <w:tcW w:w="2542" w:type="dxa"/>
            <w:vAlign w:val="bottom"/>
          </w:tcPr>
          <w:p w14:paraId="3B41DAE9" w14:textId="61A5CAC6" w:rsidR="00FA43E8" w:rsidRPr="00550FBE" w:rsidRDefault="00003BB2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  <w:lang w:val="it-IT"/>
              </w:rPr>
              <w:t>t</w:t>
            </w:r>
            <w:r w:rsidR="00FA43E8" w:rsidRPr="00550FBE">
              <w:rPr>
                <w:rFonts w:ascii="Verdana" w:hAnsi="Verdana"/>
                <w:sz w:val="21"/>
                <w:szCs w:val="21"/>
                <w:lang w:val="it-IT"/>
              </w:rPr>
              <w:t>elefonin:</w:t>
            </w:r>
          </w:p>
        </w:tc>
        <w:tc>
          <w:tcPr>
            <w:tcW w:w="304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68780086" w14:textId="77777777" w:rsidR="00FA43E8" w:rsidRPr="00550FBE" w:rsidRDefault="0093072D" w:rsidP="0071514D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  <w:tc>
          <w:tcPr>
            <w:tcW w:w="283" w:type="dxa"/>
            <w:vAlign w:val="bottom"/>
          </w:tcPr>
          <w:p w14:paraId="5EB8F363" w14:textId="77777777" w:rsidR="00FA43E8" w:rsidRPr="00550FBE" w:rsidRDefault="00FA43E8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</w:p>
        </w:tc>
        <w:tc>
          <w:tcPr>
            <w:tcW w:w="3482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785E0D94" w14:textId="77777777" w:rsidR="00FA43E8" w:rsidRPr="00550FBE" w:rsidRDefault="0093072D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</w:tr>
      <w:tr w:rsidR="00FA43E8" w:rsidRPr="00550FBE" w14:paraId="5C73600E" w14:textId="77777777" w:rsidTr="00076050">
        <w:trPr>
          <w:trHeight w:val="510"/>
        </w:trPr>
        <w:tc>
          <w:tcPr>
            <w:tcW w:w="2542" w:type="dxa"/>
            <w:vAlign w:val="bottom"/>
          </w:tcPr>
          <w:p w14:paraId="54212987" w14:textId="1126BC8D" w:rsidR="00FA43E8" w:rsidRPr="00550FBE" w:rsidRDefault="00003BB2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  <w:lang w:val="it-IT"/>
              </w:rPr>
              <w:t>a</w:t>
            </w:r>
            <w:r w:rsidR="00FA43E8" w:rsidRPr="00550FBE">
              <w:rPr>
                <w:rFonts w:ascii="Verdana" w:hAnsi="Verdana"/>
                <w:sz w:val="21"/>
                <w:szCs w:val="21"/>
                <w:lang w:val="it-IT"/>
              </w:rPr>
              <w:t>dressa dad e-mail:</w:t>
            </w:r>
          </w:p>
        </w:tc>
        <w:tc>
          <w:tcPr>
            <w:tcW w:w="304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1742FB02" w14:textId="77777777" w:rsidR="00FA43E8" w:rsidRPr="00550FBE" w:rsidRDefault="0093072D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  <w:tc>
          <w:tcPr>
            <w:tcW w:w="283" w:type="dxa"/>
            <w:vAlign w:val="bottom"/>
          </w:tcPr>
          <w:p w14:paraId="7FA442D4" w14:textId="77777777" w:rsidR="00FA43E8" w:rsidRPr="00550FBE" w:rsidRDefault="00FA43E8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</w:p>
        </w:tc>
        <w:tc>
          <w:tcPr>
            <w:tcW w:w="3482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5BA4CDAD" w14:textId="77777777" w:rsidR="00FA43E8" w:rsidRPr="00550FBE" w:rsidRDefault="0093072D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50FBE">
              <w:rPr>
                <w:rFonts w:ascii="Verdana" w:hAnsi="Verdana"/>
                <w:sz w:val="21"/>
                <w:szCs w:val="21"/>
              </w:rPr>
              <w:instrText xml:space="preserve"> FORMTEXT </w:instrText>
            </w:r>
            <w:r w:rsidRPr="00550FBE">
              <w:rPr>
                <w:rFonts w:ascii="Verdana" w:hAnsi="Verdana"/>
                <w:sz w:val="21"/>
                <w:szCs w:val="21"/>
              </w:rPr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noProof/>
                <w:sz w:val="21"/>
                <w:szCs w:val="21"/>
              </w:rPr>
              <w:t> 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</w:p>
        </w:tc>
      </w:tr>
      <w:tr w:rsidR="00FA43E8" w:rsidRPr="00550FBE" w14:paraId="3D04129A" w14:textId="77777777" w:rsidTr="00076050">
        <w:trPr>
          <w:trHeight w:val="510"/>
        </w:trPr>
        <w:tc>
          <w:tcPr>
            <w:tcW w:w="2542" w:type="dxa"/>
            <w:vAlign w:val="bottom"/>
          </w:tcPr>
          <w:p w14:paraId="5138DCBD" w14:textId="6ADE8B8B" w:rsidR="00FA43E8" w:rsidRPr="00550FBE" w:rsidRDefault="00E9509A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  <w:r w:rsidRPr="00550FBE">
              <w:rPr>
                <w:rFonts w:ascii="Verdana" w:hAnsi="Verdana"/>
                <w:sz w:val="21"/>
                <w:szCs w:val="21"/>
                <w:lang w:val="it-IT"/>
              </w:rPr>
              <w:t>representanza legala</w:t>
            </w:r>
            <w:r w:rsidR="00FA43E8" w:rsidRPr="00550FBE">
              <w:rPr>
                <w:rFonts w:ascii="Verdana" w:hAnsi="Verdana"/>
                <w:sz w:val="21"/>
                <w:szCs w:val="21"/>
                <w:lang w:val="it-IT"/>
              </w:rPr>
              <w:t>:</w:t>
            </w:r>
          </w:p>
        </w:tc>
        <w:tc>
          <w:tcPr>
            <w:tcW w:w="3049" w:type="dxa"/>
            <w:tcBorders>
              <w:top w:val="dashed" w:sz="4" w:space="0" w:color="auto"/>
            </w:tcBorders>
            <w:vAlign w:val="bottom"/>
          </w:tcPr>
          <w:p w14:paraId="0D792ED5" w14:textId="3A972240" w:rsidR="00FA43E8" w:rsidRPr="00550FBE" w:rsidRDefault="008C1E95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eastAsia="MS Gothic" w:hAnsi="Verdana" w:cs="Segoe UI Symbol"/>
                <w:sz w:val="21"/>
                <w:szCs w:val="21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5"/>
            <w:r w:rsidRPr="00550FBE">
              <w:rPr>
                <w:rFonts w:ascii="Verdana" w:eastAsia="MS Gothic" w:hAnsi="Verdana" w:cs="Segoe UI Symbol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="Verdana" w:eastAsia="MS Gothic" w:hAnsi="Verdana" w:cs="Segoe UI Symbol"/>
                <w:sz w:val="21"/>
                <w:szCs w:val="21"/>
              </w:rPr>
            </w:r>
            <w:r w:rsidR="00000000">
              <w:rPr>
                <w:rFonts w:ascii="Verdana" w:eastAsia="MS Gothic" w:hAnsi="Verdana" w:cs="Segoe UI Symbol"/>
                <w:sz w:val="21"/>
                <w:szCs w:val="21"/>
              </w:rPr>
              <w:fldChar w:fldCharType="separate"/>
            </w:r>
            <w:r w:rsidRPr="00550FBE">
              <w:rPr>
                <w:rFonts w:ascii="Verdana" w:eastAsia="MS Gothic" w:hAnsi="Verdana" w:cs="Segoe UI Symbol"/>
                <w:sz w:val="21"/>
                <w:szCs w:val="21"/>
              </w:rPr>
              <w:fldChar w:fldCharType="end"/>
            </w:r>
            <w:bookmarkEnd w:id="8"/>
            <w:r w:rsidRPr="00550FBE">
              <w:rPr>
                <w:rFonts w:ascii="Verdana" w:eastAsia="MS Gothic" w:hAnsi="Verdana" w:cs="Segoe UI Symbol"/>
                <w:sz w:val="21"/>
                <w:szCs w:val="21"/>
              </w:rPr>
              <w:t xml:space="preserve"> </w:t>
            </w:r>
            <w:r w:rsidR="00FA43E8" w:rsidRPr="00550FBE">
              <w:rPr>
                <w:rFonts w:ascii="Verdana" w:hAnsi="Verdana"/>
                <w:sz w:val="21"/>
                <w:szCs w:val="21"/>
              </w:rPr>
              <w:t>gie</w:t>
            </w:r>
            <w:r w:rsidRPr="00550FBE">
              <w:rPr>
                <w:rFonts w:ascii="Verdana" w:hAnsi="Verdana"/>
                <w:sz w:val="21"/>
                <w:szCs w:val="21"/>
              </w:rPr>
              <w:t xml:space="preserve">    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6"/>
            <w:r w:rsidRPr="00550FBE">
              <w:rPr>
                <w:rFonts w:ascii="Verdana" w:hAnsi="Verdana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="Verdana" w:hAnsi="Verdana"/>
                <w:sz w:val="21"/>
                <w:szCs w:val="21"/>
              </w:rPr>
            </w:r>
            <w:r w:rsidR="00000000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  <w:bookmarkEnd w:id="9"/>
            <w:r w:rsidR="00FA43E8" w:rsidRPr="00550FBE">
              <w:rPr>
                <w:rFonts w:ascii="Verdana" w:hAnsi="Verdana"/>
                <w:sz w:val="21"/>
                <w:szCs w:val="21"/>
              </w:rPr>
              <w:t xml:space="preserve"> na</w:t>
            </w:r>
          </w:p>
        </w:tc>
        <w:tc>
          <w:tcPr>
            <w:tcW w:w="283" w:type="dxa"/>
            <w:vAlign w:val="bottom"/>
          </w:tcPr>
          <w:p w14:paraId="7D0651A1" w14:textId="77777777" w:rsidR="00FA43E8" w:rsidRPr="00550FBE" w:rsidRDefault="00FA43E8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  <w:lang w:val="it-IT"/>
              </w:rPr>
            </w:pPr>
          </w:p>
        </w:tc>
        <w:tc>
          <w:tcPr>
            <w:tcW w:w="3482" w:type="dxa"/>
            <w:tcBorders>
              <w:top w:val="dashed" w:sz="4" w:space="0" w:color="auto"/>
            </w:tcBorders>
            <w:vAlign w:val="bottom"/>
          </w:tcPr>
          <w:p w14:paraId="76768CCA" w14:textId="08571704" w:rsidR="00FA43E8" w:rsidRPr="00550FBE" w:rsidRDefault="008C1E95" w:rsidP="007E3B00">
            <w:pPr>
              <w:tabs>
                <w:tab w:val="clear" w:pos="5103"/>
              </w:tabs>
              <w:rPr>
                <w:rFonts w:ascii="Verdana" w:hAnsi="Verdana"/>
                <w:sz w:val="21"/>
                <w:szCs w:val="21"/>
              </w:rPr>
            </w:pPr>
            <w:r w:rsidRPr="00550FBE">
              <w:rPr>
                <w:rFonts w:ascii="Verdana" w:eastAsia="MS Gothic" w:hAnsi="Verdana" w:cs="Segoe UI Symbol"/>
                <w:sz w:val="21"/>
                <w:szCs w:val="21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7"/>
            <w:r w:rsidRPr="00550FBE">
              <w:rPr>
                <w:rFonts w:ascii="Verdana" w:eastAsia="MS Gothic" w:hAnsi="Verdana" w:cs="Segoe UI Symbol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="Verdana" w:eastAsia="MS Gothic" w:hAnsi="Verdana" w:cs="Segoe UI Symbol"/>
                <w:sz w:val="21"/>
                <w:szCs w:val="21"/>
              </w:rPr>
            </w:r>
            <w:r w:rsidR="00000000">
              <w:rPr>
                <w:rFonts w:ascii="Verdana" w:eastAsia="MS Gothic" w:hAnsi="Verdana" w:cs="Segoe UI Symbol"/>
                <w:sz w:val="21"/>
                <w:szCs w:val="21"/>
              </w:rPr>
              <w:fldChar w:fldCharType="separate"/>
            </w:r>
            <w:r w:rsidRPr="00550FBE">
              <w:rPr>
                <w:rFonts w:ascii="Verdana" w:eastAsia="MS Gothic" w:hAnsi="Verdana" w:cs="Segoe UI Symbol"/>
                <w:sz w:val="21"/>
                <w:szCs w:val="21"/>
              </w:rPr>
              <w:fldChar w:fldCharType="end"/>
            </w:r>
            <w:bookmarkEnd w:id="10"/>
            <w:r w:rsidRPr="00550FBE">
              <w:rPr>
                <w:rFonts w:ascii="Verdana" w:eastAsia="MS Gothic" w:hAnsi="Verdana" w:cs="Segoe UI Symbol"/>
                <w:sz w:val="21"/>
                <w:szCs w:val="21"/>
              </w:rPr>
              <w:t xml:space="preserve"> </w:t>
            </w:r>
            <w:r w:rsidR="00FA43E8" w:rsidRPr="00550FBE">
              <w:rPr>
                <w:rFonts w:ascii="Verdana" w:hAnsi="Verdana"/>
                <w:sz w:val="21"/>
                <w:szCs w:val="21"/>
              </w:rPr>
              <w:t>gie</w:t>
            </w:r>
            <w:r w:rsidRPr="00550FBE">
              <w:rPr>
                <w:rFonts w:ascii="Verdana" w:hAnsi="Verdana"/>
                <w:sz w:val="21"/>
                <w:szCs w:val="21"/>
              </w:rPr>
              <w:t xml:space="preserve">    </w:t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8"/>
            <w:r w:rsidRPr="00550FBE">
              <w:rPr>
                <w:rFonts w:ascii="Verdana" w:hAnsi="Verdana"/>
                <w:sz w:val="21"/>
                <w:szCs w:val="21"/>
              </w:rPr>
              <w:instrText xml:space="preserve"> FORMCHECKBOX </w:instrText>
            </w:r>
            <w:r w:rsidR="00000000">
              <w:rPr>
                <w:rFonts w:ascii="Verdana" w:hAnsi="Verdana"/>
                <w:sz w:val="21"/>
                <w:szCs w:val="21"/>
              </w:rPr>
            </w:r>
            <w:r w:rsidR="00000000">
              <w:rPr>
                <w:rFonts w:ascii="Verdana" w:hAnsi="Verdana"/>
                <w:sz w:val="21"/>
                <w:szCs w:val="21"/>
              </w:rPr>
              <w:fldChar w:fldCharType="separate"/>
            </w:r>
            <w:r w:rsidRPr="00550FBE">
              <w:rPr>
                <w:rFonts w:ascii="Verdana" w:hAnsi="Verdana"/>
                <w:sz w:val="21"/>
                <w:szCs w:val="21"/>
              </w:rPr>
              <w:fldChar w:fldCharType="end"/>
            </w:r>
            <w:bookmarkEnd w:id="11"/>
            <w:r w:rsidRPr="00550FBE">
              <w:rPr>
                <w:rFonts w:ascii="Verdana" w:hAnsi="Verdana"/>
                <w:sz w:val="21"/>
                <w:szCs w:val="21"/>
              </w:rPr>
              <w:t xml:space="preserve"> </w:t>
            </w:r>
            <w:r w:rsidR="00FA43E8" w:rsidRPr="00550FBE">
              <w:rPr>
                <w:rFonts w:ascii="Verdana" w:hAnsi="Verdana"/>
                <w:sz w:val="21"/>
                <w:szCs w:val="21"/>
              </w:rPr>
              <w:t>na</w:t>
            </w:r>
          </w:p>
        </w:tc>
      </w:tr>
    </w:tbl>
    <w:p w14:paraId="1411B556" w14:textId="77777777" w:rsidR="00A12356" w:rsidRPr="00F86BF6" w:rsidRDefault="00A12356" w:rsidP="00003BB2">
      <w:pPr>
        <w:tabs>
          <w:tab w:val="clear" w:pos="5103"/>
        </w:tabs>
        <w:contextualSpacing/>
        <w:rPr>
          <w:rFonts w:ascii="Verdana" w:hAnsi="Verdana"/>
          <w:b/>
          <w:bCs/>
          <w:sz w:val="21"/>
          <w:szCs w:val="21"/>
          <w:lang w:val="it-IT"/>
        </w:rPr>
      </w:pPr>
    </w:p>
    <w:sectPr w:rsidR="00A12356" w:rsidRPr="00F86BF6" w:rsidSect="005F44F0">
      <w:headerReference w:type="default" r:id="rId8"/>
      <w:footerReference w:type="default" r:id="rId9"/>
      <w:headerReference w:type="first" r:id="rId10"/>
      <w:footerReference w:type="first" r:id="rId11"/>
      <w:pgSz w:w="11907" w:h="16840"/>
      <w:pgMar w:top="397" w:right="1133" w:bottom="709" w:left="1418" w:header="720" w:footer="399" w:gutter="0"/>
      <w:paperSrc w:first="26" w:other="26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CFE9B" w14:textId="77777777" w:rsidR="00FE4601" w:rsidRDefault="00FE4601">
      <w:r>
        <w:separator/>
      </w:r>
    </w:p>
  </w:endnote>
  <w:endnote w:type="continuationSeparator" w:id="0">
    <w:p w14:paraId="04BE683C" w14:textId="77777777" w:rsidR="00FE4601" w:rsidRDefault="00FE4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G Time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7854D" w14:textId="03090112" w:rsidR="005F44F0" w:rsidRPr="005F44F0" w:rsidRDefault="005F44F0" w:rsidP="005F44F0">
    <w:pPr>
      <w:pBdr>
        <w:top w:val="single" w:sz="4" w:space="1" w:color="808080" w:themeColor="background1" w:themeShade="80"/>
      </w:pBdr>
      <w:tabs>
        <w:tab w:val="right" w:pos="9214"/>
      </w:tabs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 w:rsidRPr="005F44F0">
      <w:rPr>
        <w:rFonts w:ascii="Verdana" w:hAnsi="Verdana"/>
        <w:color w:val="808080" w:themeColor="background1" w:themeShade="80"/>
        <w:sz w:val="18"/>
        <w:szCs w:val="18"/>
      </w:rPr>
      <w:tab/>
    </w:r>
    <w:r w:rsidR="002C456E">
      <w:rPr>
        <w:rFonts w:ascii="Verdana" w:hAnsi="Verdana"/>
        <w:color w:val="808080" w:themeColor="background1" w:themeShade="80"/>
        <w:sz w:val="18"/>
        <w:szCs w:val="18"/>
      </w:rPr>
      <w:t>02</w:t>
    </w:r>
    <w:r w:rsidRPr="005F44F0">
      <w:rPr>
        <w:rFonts w:ascii="Verdana" w:hAnsi="Verdana"/>
        <w:color w:val="808080" w:themeColor="background1" w:themeShade="80"/>
        <w:sz w:val="18"/>
        <w:szCs w:val="18"/>
      </w:rPr>
      <w:t>-0</w:t>
    </w:r>
    <w:r w:rsidR="002C456E">
      <w:rPr>
        <w:rFonts w:ascii="Verdana" w:hAnsi="Verdana"/>
        <w:color w:val="808080" w:themeColor="background1" w:themeShade="80"/>
        <w:sz w:val="18"/>
        <w:szCs w:val="18"/>
      </w:rPr>
      <w:t>8</w:t>
    </w:r>
    <w:r w:rsidRPr="005F44F0">
      <w:rPr>
        <w:rFonts w:ascii="Verdana" w:hAnsi="Verdana"/>
        <w:color w:val="808080" w:themeColor="background1" w:themeShade="80"/>
        <w:sz w:val="18"/>
        <w:szCs w:val="18"/>
      </w:rPr>
      <w:t>-2022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CCBA2" w14:textId="207A5700" w:rsidR="00B05514" w:rsidRPr="001237EC" w:rsidRDefault="00003BB2" w:rsidP="00003BB2">
    <w:pPr>
      <w:pStyle w:val="Fuzeile"/>
      <w:pBdr>
        <w:top w:val="single" w:sz="4" w:space="1" w:color="808080" w:themeColor="background1" w:themeShade="80"/>
      </w:pBdr>
      <w:tabs>
        <w:tab w:val="clear" w:pos="4252"/>
        <w:tab w:val="clear" w:pos="5103"/>
        <w:tab w:val="clear" w:pos="8504"/>
        <w:tab w:val="clear" w:pos="9072"/>
        <w:tab w:val="left" w:pos="4536"/>
        <w:tab w:val="right" w:pos="9356"/>
      </w:tabs>
      <w:rPr>
        <w:rFonts w:ascii="Verdana" w:hAnsi="Verdana"/>
        <w:sz w:val="12"/>
        <w:szCs w:val="16"/>
        <w:lang w:val="it-CH"/>
      </w:rPr>
    </w:pPr>
    <w:r>
      <w:rPr>
        <w:rFonts w:ascii="Verdana" w:hAnsi="Verdana"/>
        <w:sz w:val="12"/>
        <w:szCs w:val="16"/>
        <w:lang w:val="it-CH"/>
      </w:rPr>
      <w:tab/>
    </w:r>
    <w:r>
      <w:rPr>
        <w:rFonts w:ascii="Verdana" w:hAnsi="Verdana"/>
        <w:sz w:val="12"/>
        <w:szCs w:val="16"/>
        <w:lang w:val="it-CH"/>
      </w:rPr>
      <w:fldChar w:fldCharType="begin"/>
    </w:r>
    <w:r>
      <w:rPr>
        <w:rFonts w:ascii="Verdana" w:hAnsi="Verdana"/>
        <w:sz w:val="12"/>
        <w:szCs w:val="16"/>
        <w:lang w:val="it-CH"/>
      </w:rPr>
      <w:instrText xml:space="preserve"> PAGE  \* MERGEFORMAT </w:instrText>
    </w:r>
    <w:r>
      <w:rPr>
        <w:rFonts w:ascii="Verdana" w:hAnsi="Verdana"/>
        <w:sz w:val="12"/>
        <w:szCs w:val="16"/>
        <w:lang w:val="it-CH"/>
      </w:rPr>
      <w:fldChar w:fldCharType="separate"/>
    </w:r>
    <w:r>
      <w:rPr>
        <w:rFonts w:ascii="Verdana" w:hAnsi="Verdana"/>
        <w:noProof/>
        <w:sz w:val="12"/>
        <w:szCs w:val="16"/>
        <w:lang w:val="it-CH"/>
      </w:rPr>
      <w:t>2</w:t>
    </w:r>
    <w:r>
      <w:rPr>
        <w:rFonts w:ascii="Verdana" w:hAnsi="Verdana"/>
        <w:sz w:val="12"/>
        <w:szCs w:val="16"/>
        <w:lang w:val="it-CH"/>
      </w:rPr>
      <w:fldChar w:fldCharType="end"/>
    </w:r>
    <w:r>
      <w:rPr>
        <w:rFonts w:ascii="Verdana" w:hAnsi="Verdana"/>
        <w:sz w:val="12"/>
        <w:szCs w:val="16"/>
        <w:lang w:val="it-CH"/>
      </w:rPr>
      <w:t>/</w:t>
    </w:r>
    <w:r>
      <w:rPr>
        <w:rFonts w:ascii="Verdana" w:hAnsi="Verdana"/>
        <w:sz w:val="12"/>
        <w:szCs w:val="16"/>
        <w:lang w:val="it-CH"/>
      </w:rPr>
      <w:fldChar w:fldCharType="begin"/>
    </w:r>
    <w:r>
      <w:rPr>
        <w:rFonts w:ascii="Verdana" w:hAnsi="Verdana"/>
        <w:sz w:val="12"/>
        <w:szCs w:val="16"/>
        <w:lang w:val="it-CH"/>
      </w:rPr>
      <w:instrText xml:space="preserve"> NUMPAGES  \* MERGEFORMAT </w:instrText>
    </w:r>
    <w:r>
      <w:rPr>
        <w:rFonts w:ascii="Verdana" w:hAnsi="Verdana"/>
        <w:sz w:val="12"/>
        <w:szCs w:val="16"/>
        <w:lang w:val="it-CH"/>
      </w:rPr>
      <w:fldChar w:fldCharType="separate"/>
    </w:r>
    <w:r>
      <w:rPr>
        <w:rFonts w:ascii="Verdana" w:hAnsi="Verdana"/>
        <w:noProof/>
        <w:sz w:val="12"/>
        <w:szCs w:val="16"/>
        <w:lang w:val="it-CH"/>
      </w:rPr>
      <w:t>2</w:t>
    </w:r>
    <w:r>
      <w:rPr>
        <w:rFonts w:ascii="Verdana" w:hAnsi="Verdana"/>
        <w:sz w:val="12"/>
        <w:szCs w:val="16"/>
        <w:lang w:val="it-CH"/>
      </w:rPr>
      <w:fldChar w:fldCharType="end"/>
    </w:r>
    <w:r>
      <w:rPr>
        <w:rFonts w:ascii="Verdana" w:hAnsi="Verdana"/>
        <w:sz w:val="12"/>
        <w:szCs w:val="16"/>
        <w:lang w:val="it-CH"/>
      </w:rPr>
      <w:tab/>
    </w:r>
    <w:r w:rsidR="009A1664">
      <w:rPr>
        <w:rFonts w:ascii="Verdana" w:hAnsi="Verdana"/>
        <w:sz w:val="12"/>
        <w:szCs w:val="16"/>
        <w:lang w:val="it-CH"/>
      </w:rPr>
      <w:t>14.02.2022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E55BF" w14:textId="77777777" w:rsidR="00FE4601" w:rsidRDefault="00FE4601">
      <w:r>
        <w:separator/>
      </w:r>
    </w:p>
  </w:footnote>
  <w:footnote w:type="continuationSeparator" w:id="0">
    <w:p w14:paraId="03E7AC02" w14:textId="77777777" w:rsidR="00FE4601" w:rsidRDefault="00FE4601">
      <w:r>
        <w:continuationSeparator/>
      </w:r>
    </w:p>
  </w:footnote>
  <w:footnote w:id="1">
    <w:p w14:paraId="34FF4B4B" w14:textId="05E6907D" w:rsidR="00FC5087" w:rsidRPr="006E62FA" w:rsidRDefault="00FC5087">
      <w:pPr>
        <w:pStyle w:val="Funotentext"/>
        <w:rPr>
          <w:rFonts w:ascii="Verdana" w:hAnsi="Verdana"/>
          <w:sz w:val="18"/>
          <w:szCs w:val="18"/>
          <w:lang w:val="it-CH"/>
        </w:rPr>
      </w:pPr>
      <w:r w:rsidRPr="006E62FA">
        <w:rPr>
          <w:rStyle w:val="Funotenzeichen"/>
          <w:rFonts w:ascii="Verdana" w:hAnsi="Verdana"/>
          <w:sz w:val="18"/>
          <w:szCs w:val="18"/>
        </w:rPr>
        <w:footnoteRef/>
      </w:r>
      <w:r w:rsidRPr="006E62FA">
        <w:rPr>
          <w:rFonts w:ascii="Verdana" w:hAnsi="Verdana"/>
          <w:sz w:val="18"/>
          <w:szCs w:val="18"/>
          <w:lang w:val="it-CH"/>
        </w:rPr>
        <w:t xml:space="preserve"> Tenor art. 3</w:t>
      </w:r>
      <w:r w:rsidR="00F67ADF" w:rsidRPr="006E62FA">
        <w:rPr>
          <w:rFonts w:ascii="Verdana" w:hAnsi="Verdana"/>
          <w:sz w:val="18"/>
          <w:szCs w:val="18"/>
          <w:lang w:val="it-CH"/>
        </w:rPr>
        <w:t>4</w:t>
      </w:r>
      <w:r w:rsidRPr="006E62FA">
        <w:rPr>
          <w:rFonts w:ascii="Verdana" w:hAnsi="Verdana"/>
          <w:sz w:val="18"/>
          <w:szCs w:val="18"/>
          <w:lang w:val="it-CH"/>
        </w:rPr>
        <w:t xml:space="preserve"> dalla Lescha da scola cantunala ston ils geniturs annunziar </w:t>
      </w:r>
      <w:r w:rsidR="00813BE2" w:rsidRPr="006E62FA">
        <w:rPr>
          <w:rFonts w:ascii="Verdana" w:hAnsi="Verdana"/>
          <w:sz w:val="18"/>
          <w:szCs w:val="18"/>
          <w:lang w:val="it-CH"/>
        </w:rPr>
        <w:t>en</w:t>
      </w:r>
      <w:r w:rsidRPr="006E62FA">
        <w:rPr>
          <w:rFonts w:ascii="Verdana" w:hAnsi="Verdana"/>
          <w:sz w:val="18"/>
          <w:szCs w:val="18"/>
          <w:lang w:val="it-CH"/>
        </w:rPr>
        <w:t xml:space="preserve"> scret </w:t>
      </w:r>
      <w:r w:rsidR="009F51DC" w:rsidRPr="006E62FA">
        <w:rPr>
          <w:rFonts w:ascii="Verdana" w:hAnsi="Verdana"/>
          <w:sz w:val="18"/>
          <w:szCs w:val="18"/>
          <w:lang w:val="it-CH"/>
        </w:rPr>
        <w:t xml:space="preserve">all’administraziun </w:t>
      </w:r>
      <w:r w:rsidR="00E9509A" w:rsidRPr="006E62FA">
        <w:rPr>
          <w:rFonts w:ascii="Verdana" w:hAnsi="Verdana"/>
          <w:sz w:val="18"/>
          <w:szCs w:val="18"/>
          <w:lang w:val="it-CH"/>
        </w:rPr>
        <w:t xml:space="preserve">avon l’entschatta digl onn da scola </w:t>
      </w:r>
      <w:r w:rsidRPr="006E62FA">
        <w:rPr>
          <w:rFonts w:ascii="Verdana" w:hAnsi="Verdana"/>
          <w:sz w:val="18"/>
          <w:szCs w:val="18"/>
          <w:lang w:val="it-CH"/>
        </w:rPr>
        <w:t>l</w:t>
      </w:r>
      <w:r w:rsidR="00813BE2" w:rsidRPr="006E62FA">
        <w:rPr>
          <w:rFonts w:ascii="Verdana" w:hAnsi="Verdana"/>
          <w:sz w:val="18"/>
          <w:szCs w:val="18"/>
          <w:lang w:val="it-CH"/>
        </w:rPr>
        <w:t>a retratga</w:t>
      </w:r>
      <w:r w:rsidRPr="006E62FA">
        <w:rPr>
          <w:rFonts w:ascii="Verdana" w:hAnsi="Verdana"/>
          <w:sz w:val="18"/>
          <w:szCs w:val="18"/>
          <w:lang w:val="it-CH"/>
        </w:rPr>
        <w:t xml:space="preserve"> dall’instrucziun da religiun.</w:t>
      </w:r>
    </w:p>
  </w:footnote>
  <w:footnote w:id="2">
    <w:p w14:paraId="2DC1A681" w14:textId="34C84EAA" w:rsidR="00D87CDD" w:rsidRPr="00F67ADF" w:rsidRDefault="00D87CDD">
      <w:pPr>
        <w:pStyle w:val="Funotentext"/>
        <w:rPr>
          <w:rFonts w:ascii="Verdana" w:hAnsi="Verdana"/>
          <w:sz w:val="18"/>
          <w:szCs w:val="18"/>
          <w:lang w:val="en-US"/>
        </w:rPr>
      </w:pPr>
      <w:r w:rsidRPr="006E62FA">
        <w:rPr>
          <w:rStyle w:val="Funotenzeichen"/>
          <w:rFonts w:ascii="Verdana" w:hAnsi="Verdana"/>
          <w:sz w:val="18"/>
          <w:szCs w:val="18"/>
        </w:rPr>
        <w:footnoteRef/>
      </w:r>
      <w:r w:rsidRPr="006E62FA">
        <w:rPr>
          <w:rFonts w:ascii="Verdana" w:hAnsi="Verdana"/>
          <w:sz w:val="18"/>
          <w:szCs w:val="18"/>
          <w:lang w:val="en-US"/>
        </w:rPr>
        <w:t xml:space="preserve"> Aschuntar </w:t>
      </w:r>
      <w:r w:rsidR="00E9509A" w:rsidRPr="006E62FA">
        <w:rPr>
          <w:rFonts w:ascii="Verdana" w:hAnsi="Verdana"/>
          <w:sz w:val="18"/>
          <w:szCs w:val="18"/>
          <w:lang w:val="en-US"/>
        </w:rPr>
        <w:t>gl’</w:t>
      </w:r>
      <w:r w:rsidRPr="006E62FA">
        <w:rPr>
          <w:rFonts w:ascii="Verdana" w:hAnsi="Verdana"/>
          <w:sz w:val="18"/>
          <w:szCs w:val="18"/>
          <w:lang w:val="en-US"/>
        </w:rPr>
        <w:t>attestat</w:t>
      </w:r>
      <w:r w:rsidR="00F67ADF" w:rsidRPr="006E62FA">
        <w:rPr>
          <w:rFonts w:ascii="Verdana" w:hAnsi="Verdana"/>
          <w:sz w:val="18"/>
          <w:szCs w:val="18"/>
          <w:lang w:val="en-US"/>
        </w:rPr>
        <w:t xml:space="preserve"> actual incl. eventuals rapports davart gl’emprender</w:t>
      </w:r>
      <w:r w:rsidR="00E9509A" w:rsidRPr="006E62FA">
        <w:rPr>
          <w:rFonts w:ascii="Verdana" w:hAnsi="Verdana"/>
          <w:sz w:val="18"/>
          <w:szCs w:val="18"/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D4656" w14:textId="40E9FB52" w:rsidR="005F44F0" w:rsidRDefault="005F44F0" w:rsidP="00003BB2">
    <w:pPr>
      <w:pStyle w:val="Kopfzeile"/>
      <w:jc w:val="right"/>
      <w:rPr>
        <w:rFonts w:ascii="Verdana" w:hAnsi="Verdana"/>
        <w:b/>
        <w:bCs/>
        <w:color w:val="808080" w:themeColor="background1" w:themeShade="8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0E4A30B" wp14:editId="5970FF89">
          <wp:simplePos x="0" y="0"/>
          <wp:positionH relativeFrom="column">
            <wp:posOffset>23579</wp:posOffset>
          </wp:positionH>
          <wp:positionV relativeFrom="paragraph">
            <wp:posOffset>-222634</wp:posOffset>
          </wp:positionV>
          <wp:extent cx="1440000" cy="6012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6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913378" w14:textId="449B97C1" w:rsidR="00003BB2" w:rsidRDefault="005F44F0" w:rsidP="00003BB2">
    <w:pPr>
      <w:pStyle w:val="Kopfzeile"/>
      <w:jc w:val="right"/>
      <w:rPr>
        <w:rFonts w:ascii="Verdana" w:hAnsi="Verdana"/>
        <w:b/>
        <w:bCs/>
        <w:color w:val="808080" w:themeColor="background1" w:themeShade="80"/>
      </w:rPr>
    </w:pPr>
    <w:r>
      <w:rPr>
        <w:rFonts w:ascii="Verdana" w:hAnsi="Verdana"/>
        <w:b/>
        <w:bCs/>
        <w:color w:val="808080" w:themeColor="background1" w:themeShade="80"/>
      </w:rPr>
      <w:t xml:space="preserve">entrada </w:t>
    </w:r>
    <w:r w:rsidR="00E77E03">
      <w:rPr>
        <w:rFonts w:ascii="Verdana" w:hAnsi="Verdana"/>
        <w:b/>
        <w:bCs/>
        <w:color w:val="808080" w:themeColor="background1" w:themeShade="80"/>
      </w:rPr>
      <w:t>en scola</w:t>
    </w:r>
  </w:p>
  <w:p w14:paraId="164E1C68" w14:textId="4DA46C7D" w:rsidR="005F44F0" w:rsidRPr="005F44F0" w:rsidRDefault="005F44F0" w:rsidP="005F44F0">
    <w:pPr>
      <w:pStyle w:val="Kopfzeile"/>
      <w:pBdr>
        <w:bottom w:val="single" w:sz="4" w:space="1" w:color="808080" w:themeColor="background1" w:themeShade="80"/>
      </w:pBdr>
      <w:jc w:val="right"/>
      <w:rPr>
        <w:rFonts w:ascii="Verdana" w:hAnsi="Verdana"/>
        <w:b/>
        <w:bCs/>
        <w:color w:val="808080" w:themeColor="background1" w:themeShade="80"/>
        <w:sz w:val="10"/>
        <w:szCs w:val="10"/>
      </w:rPr>
    </w:pPr>
  </w:p>
  <w:p w14:paraId="37E2E5C8" w14:textId="77777777" w:rsidR="005F44F0" w:rsidRPr="005F44F0" w:rsidRDefault="005F44F0" w:rsidP="00003BB2">
    <w:pPr>
      <w:pStyle w:val="Kopfzeile"/>
      <w:jc w:val="right"/>
      <w:rPr>
        <w:rFonts w:ascii="Verdana" w:hAnsi="Verdana"/>
        <w:b/>
        <w:bCs/>
        <w:color w:val="808080" w:themeColor="background1" w:themeShade="80"/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3C7F4" w14:textId="2E52D97B" w:rsidR="00251539" w:rsidRDefault="00251539" w:rsidP="00425AD5">
    <w:pPr>
      <w:pStyle w:val="Kopfzeile"/>
      <w:rPr>
        <w:rFonts w:ascii="Verdana" w:hAnsi="Verdana"/>
        <w:b/>
        <w:color w:val="004300"/>
        <w:sz w:val="28"/>
      </w:rPr>
    </w:pPr>
    <w:r w:rsidRPr="00BA5B10">
      <w:rPr>
        <w:noProof/>
        <w:color w:val="006225"/>
      </w:rPr>
      <w:drawing>
        <wp:inline distT="0" distB="0" distL="0" distR="0" wp14:anchorId="69913ED2" wp14:editId="157B52BA">
          <wp:extent cx="1440000" cy="601200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60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5B10">
      <w:rPr>
        <w:rFonts w:ascii="Verdana" w:hAnsi="Verdana"/>
        <w:b/>
        <w:color w:val="004300"/>
        <w:sz w:val="28"/>
      </w:rPr>
      <w:ptab w:relativeTo="margin" w:alignment="center" w:leader="none"/>
    </w:r>
    <w:r w:rsidRPr="00BA5B10">
      <w:rPr>
        <w:rFonts w:ascii="Verdana" w:hAnsi="Verdana"/>
        <w:b/>
        <w:color w:val="004300"/>
        <w:sz w:val="28"/>
      </w:rPr>
      <w:ptab w:relativeTo="margin" w:alignment="right" w:leader="none"/>
    </w:r>
    <w:r w:rsidR="00425AD5">
      <w:rPr>
        <w:rFonts w:ascii="Verdana" w:hAnsi="Verdana"/>
        <w:b/>
        <w:color w:val="004300"/>
        <w:sz w:val="28"/>
      </w:rPr>
      <w:t>e</w:t>
    </w:r>
    <w:r w:rsidR="00D75B88">
      <w:rPr>
        <w:rFonts w:ascii="Verdana" w:hAnsi="Verdana"/>
        <w:b/>
        <w:color w:val="004300"/>
        <w:sz w:val="28"/>
      </w:rPr>
      <w:t>ntrada</w:t>
    </w:r>
    <w:r w:rsidRPr="00BA5B10">
      <w:rPr>
        <w:rFonts w:ascii="Verdana" w:hAnsi="Verdana"/>
        <w:b/>
        <w:color w:val="004300"/>
        <w:sz w:val="28"/>
      </w:rPr>
      <w:t xml:space="preserve"> d’inA scolarA</w:t>
    </w:r>
  </w:p>
  <w:p w14:paraId="3B6DFCDB" w14:textId="058A27BE" w:rsidR="00425AD5" w:rsidRPr="00425AD5" w:rsidRDefault="00425AD5" w:rsidP="00425AD5">
    <w:pPr>
      <w:pStyle w:val="Kopfzeile"/>
      <w:pBdr>
        <w:bottom w:val="single" w:sz="4" w:space="1" w:color="4F6228" w:themeColor="accent3" w:themeShade="80"/>
      </w:pBdr>
      <w:jc w:val="right"/>
      <w:rPr>
        <w:rFonts w:ascii="Verdana" w:hAnsi="Verdana"/>
        <w:b/>
        <w:color w:val="004300"/>
        <w:sz w:val="10"/>
        <w:szCs w:val="10"/>
      </w:rPr>
    </w:pPr>
  </w:p>
  <w:p w14:paraId="202350C2" w14:textId="77777777" w:rsidR="00425AD5" w:rsidRPr="00425AD5" w:rsidRDefault="00425AD5" w:rsidP="00425AD5">
    <w:pPr>
      <w:pStyle w:val="Kopfzeile"/>
      <w:jc w:val="right"/>
      <w:rPr>
        <w:color w:val="006225"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314DD"/>
    <w:multiLevelType w:val="hybridMultilevel"/>
    <w:tmpl w:val="F134166A"/>
    <w:lvl w:ilvl="0" w:tplc="81844B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D0A434C"/>
    <w:multiLevelType w:val="hybridMultilevel"/>
    <w:tmpl w:val="AB7A17F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F43A3"/>
    <w:multiLevelType w:val="hybridMultilevel"/>
    <w:tmpl w:val="F134166A"/>
    <w:lvl w:ilvl="0" w:tplc="81844B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0100C42"/>
    <w:multiLevelType w:val="hybridMultilevel"/>
    <w:tmpl w:val="3F12F984"/>
    <w:lvl w:ilvl="0" w:tplc="E0EC620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456FA"/>
    <w:multiLevelType w:val="hybridMultilevel"/>
    <w:tmpl w:val="BCFC8FF4"/>
    <w:lvl w:ilvl="0" w:tplc="8780DDC8">
      <w:start w:val="1"/>
      <w:numFmt w:val="bullet"/>
      <w:lvlText w:val="-"/>
      <w:lvlJc w:val="left"/>
      <w:pPr>
        <w:ind w:left="720" w:hanging="360"/>
      </w:pPr>
      <w:rPr>
        <w:rFonts w:ascii="MS Gothic" w:eastAsia="MS Gothic" w:hAnsi="MS Gothic" w:cs="Times New Roman" w:hint="eastAsia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6402200">
    <w:abstractNumId w:val="1"/>
  </w:num>
  <w:num w:numId="2" w16cid:durableId="2024432412">
    <w:abstractNumId w:val="2"/>
  </w:num>
  <w:num w:numId="3" w16cid:durableId="825319221">
    <w:abstractNumId w:val="0"/>
  </w:num>
  <w:num w:numId="4" w16cid:durableId="1209687643">
    <w:abstractNumId w:val="3"/>
  </w:num>
  <w:num w:numId="5" w16cid:durableId="10005472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intFractionalCharacterWidth/>
  <w:embedSystemFonts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7EC"/>
    <w:rsid w:val="00000CB1"/>
    <w:rsid w:val="00003BB2"/>
    <w:rsid w:val="0002792C"/>
    <w:rsid w:val="00035CAE"/>
    <w:rsid w:val="00037417"/>
    <w:rsid w:val="00042083"/>
    <w:rsid w:val="00044AA3"/>
    <w:rsid w:val="00050F7C"/>
    <w:rsid w:val="00052567"/>
    <w:rsid w:val="000615FC"/>
    <w:rsid w:val="00072528"/>
    <w:rsid w:val="00075D81"/>
    <w:rsid w:val="00076050"/>
    <w:rsid w:val="0009246A"/>
    <w:rsid w:val="000B265A"/>
    <w:rsid w:val="000B3D15"/>
    <w:rsid w:val="000B613F"/>
    <w:rsid w:val="000D46BA"/>
    <w:rsid w:val="000E49A0"/>
    <w:rsid w:val="000E6056"/>
    <w:rsid w:val="000E75F7"/>
    <w:rsid w:val="000F0B28"/>
    <w:rsid w:val="00106360"/>
    <w:rsid w:val="0011621C"/>
    <w:rsid w:val="001237EC"/>
    <w:rsid w:val="00127637"/>
    <w:rsid w:val="00132BE7"/>
    <w:rsid w:val="0014053A"/>
    <w:rsid w:val="0014548B"/>
    <w:rsid w:val="00145ABC"/>
    <w:rsid w:val="00146B80"/>
    <w:rsid w:val="001512D6"/>
    <w:rsid w:val="001770E3"/>
    <w:rsid w:val="0018243B"/>
    <w:rsid w:val="00183CAD"/>
    <w:rsid w:val="0018769A"/>
    <w:rsid w:val="00192F34"/>
    <w:rsid w:val="00196CC5"/>
    <w:rsid w:val="00197331"/>
    <w:rsid w:val="001A3F97"/>
    <w:rsid w:val="001B4C7A"/>
    <w:rsid w:val="001B4C7D"/>
    <w:rsid w:val="001C3A94"/>
    <w:rsid w:val="001D17D1"/>
    <w:rsid w:val="001E1734"/>
    <w:rsid w:val="001F1F3D"/>
    <w:rsid w:val="001F242F"/>
    <w:rsid w:val="002245DA"/>
    <w:rsid w:val="002507ED"/>
    <w:rsid w:val="00251539"/>
    <w:rsid w:val="00253701"/>
    <w:rsid w:val="002549BE"/>
    <w:rsid w:val="0025570A"/>
    <w:rsid w:val="002772D6"/>
    <w:rsid w:val="00282ABD"/>
    <w:rsid w:val="002946FD"/>
    <w:rsid w:val="002A25A9"/>
    <w:rsid w:val="002A3278"/>
    <w:rsid w:val="002C111A"/>
    <w:rsid w:val="002C3E5D"/>
    <w:rsid w:val="002C456E"/>
    <w:rsid w:val="002D037B"/>
    <w:rsid w:val="002E15E6"/>
    <w:rsid w:val="002E32FB"/>
    <w:rsid w:val="002E4685"/>
    <w:rsid w:val="002E4B64"/>
    <w:rsid w:val="00301A2E"/>
    <w:rsid w:val="00321AFD"/>
    <w:rsid w:val="00332D16"/>
    <w:rsid w:val="0033726A"/>
    <w:rsid w:val="00354F2E"/>
    <w:rsid w:val="00396DC6"/>
    <w:rsid w:val="003C2D4C"/>
    <w:rsid w:val="003D3E26"/>
    <w:rsid w:val="003D589A"/>
    <w:rsid w:val="003F0CFE"/>
    <w:rsid w:val="00414C14"/>
    <w:rsid w:val="00425AD5"/>
    <w:rsid w:val="00436B4C"/>
    <w:rsid w:val="00454393"/>
    <w:rsid w:val="00464AB2"/>
    <w:rsid w:val="004723B7"/>
    <w:rsid w:val="00486969"/>
    <w:rsid w:val="00493657"/>
    <w:rsid w:val="00493D08"/>
    <w:rsid w:val="00493DBF"/>
    <w:rsid w:val="00497EB9"/>
    <w:rsid w:val="004A0AF9"/>
    <w:rsid w:val="004A67D2"/>
    <w:rsid w:val="004B19AB"/>
    <w:rsid w:val="004C7EF7"/>
    <w:rsid w:val="004E015B"/>
    <w:rsid w:val="004F619C"/>
    <w:rsid w:val="00503FBD"/>
    <w:rsid w:val="00510371"/>
    <w:rsid w:val="005124CF"/>
    <w:rsid w:val="00520352"/>
    <w:rsid w:val="00520742"/>
    <w:rsid w:val="005326FA"/>
    <w:rsid w:val="00534314"/>
    <w:rsid w:val="00535A22"/>
    <w:rsid w:val="00545B04"/>
    <w:rsid w:val="00550FBE"/>
    <w:rsid w:val="00557276"/>
    <w:rsid w:val="00574462"/>
    <w:rsid w:val="00587C97"/>
    <w:rsid w:val="00593B74"/>
    <w:rsid w:val="00593F61"/>
    <w:rsid w:val="005946E7"/>
    <w:rsid w:val="00594D91"/>
    <w:rsid w:val="00595D04"/>
    <w:rsid w:val="005B1E62"/>
    <w:rsid w:val="005B5E77"/>
    <w:rsid w:val="005C1511"/>
    <w:rsid w:val="005D7DB4"/>
    <w:rsid w:val="005E4E26"/>
    <w:rsid w:val="005E6F8E"/>
    <w:rsid w:val="005F18C5"/>
    <w:rsid w:val="005F3922"/>
    <w:rsid w:val="005F42E5"/>
    <w:rsid w:val="005F44F0"/>
    <w:rsid w:val="00603A85"/>
    <w:rsid w:val="0060496D"/>
    <w:rsid w:val="00605AD5"/>
    <w:rsid w:val="00613988"/>
    <w:rsid w:val="00614C02"/>
    <w:rsid w:val="0061773B"/>
    <w:rsid w:val="00625779"/>
    <w:rsid w:val="00630ADC"/>
    <w:rsid w:val="00635CB1"/>
    <w:rsid w:val="0065290D"/>
    <w:rsid w:val="00654208"/>
    <w:rsid w:val="00682F0C"/>
    <w:rsid w:val="0069292E"/>
    <w:rsid w:val="006A189F"/>
    <w:rsid w:val="006A3652"/>
    <w:rsid w:val="006A5C56"/>
    <w:rsid w:val="006A6F4F"/>
    <w:rsid w:val="006D3F9A"/>
    <w:rsid w:val="006E62FA"/>
    <w:rsid w:val="006F2236"/>
    <w:rsid w:val="006F229B"/>
    <w:rsid w:val="006F247B"/>
    <w:rsid w:val="006F5AB0"/>
    <w:rsid w:val="006F7D06"/>
    <w:rsid w:val="00702B34"/>
    <w:rsid w:val="00703BDE"/>
    <w:rsid w:val="00712172"/>
    <w:rsid w:val="0071514D"/>
    <w:rsid w:val="00715312"/>
    <w:rsid w:val="00724451"/>
    <w:rsid w:val="007532A4"/>
    <w:rsid w:val="007654D1"/>
    <w:rsid w:val="0076664F"/>
    <w:rsid w:val="00766F83"/>
    <w:rsid w:val="00771C69"/>
    <w:rsid w:val="007720F8"/>
    <w:rsid w:val="00773DF7"/>
    <w:rsid w:val="007756CD"/>
    <w:rsid w:val="00775762"/>
    <w:rsid w:val="007911E9"/>
    <w:rsid w:val="00793647"/>
    <w:rsid w:val="00797DD3"/>
    <w:rsid w:val="007A57B4"/>
    <w:rsid w:val="007C5ABC"/>
    <w:rsid w:val="007C655A"/>
    <w:rsid w:val="007E3B00"/>
    <w:rsid w:val="007F08C9"/>
    <w:rsid w:val="007F135F"/>
    <w:rsid w:val="0080305D"/>
    <w:rsid w:val="0080361F"/>
    <w:rsid w:val="0080740F"/>
    <w:rsid w:val="00813BE2"/>
    <w:rsid w:val="00817CE4"/>
    <w:rsid w:val="00824515"/>
    <w:rsid w:val="00830B0C"/>
    <w:rsid w:val="00832442"/>
    <w:rsid w:val="00834930"/>
    <w:rsid w:val="00866140"/>
    <w:rsid w:val="00866804"/>
    <w:rsid w:val="00870575"/>
    <w:rsid w:val="00875C22"/>
    <w:rsid w:val="00881207"/>
    <w:rsid w:val="00883881"/>
    <w:rsid w:val="008955D2"/>
    <w:rsid w:val="008A7A62"/>
    <w:rsid w:val="008B03CC"/>
    <w:rsid w:val="008B6214"/>
    <w:rsid w:val="008C1E95"/>
    <w:rsid w:val="008D0FC6"/>
    <w:rsid w:val="008E2D3F"/>
    <w:rsid w:val="008E3740"/>
    <w:rsid w:val="008F639E"/>
    <w:rsid w:val="00900483"/>
    <w:rsid w:val="009064EE"/>
    <w:rsid w:val="009132A0"/>
    <w:rsid w:val="00917C59"/>
    <w:rsid w:val="00924E1F"/>
    <w:rsid w:val="0093072D"/>
    <w:rsid w:val="0094532C"/>
    <w:rsid w:val="00950628"/>
    <w:rsid w:val="00961D80"/>
    <w:rsid w:val="00964CDE"/>
    <w:rsid w:val="009706D5"/>
    <w:rsid w:val="0099352A"/>
    <w:rsid w:val="009971AB"/>
    <w:rsid w:val="009A1664"/>
    <w:rsid w:val="009A1889"/>
    <w:rsid w:val="009A2721"/>
    <w:rsid w:val="009B0757"/>
    <w:rsid w:val="009B21B4"/>
    <w:rsid w:val="009B600A"/>
    <w:rsid w:val="009C473C"/>
    <w:rsid w:val="009C6161"/>
    <w:rsid w:val="009C799F"/>
    <w:rsid w:val="009E164F"/>
    <w:rsid w:val="009E6AE6"/>
    <w:rsid w:val="009F3DB3"/>
    <w:rsid w:val="009F51DC"/>
    <w:rsid w:val="009F6B16"/>
    <w:rsid w:val="00A036F9"/>
    <w:rsid w:val="00A11BF2"/>
    <w:rsid w:val="00A12356"/>
    <w:rsid w:val="00A20CA9"/>
    <w:rsid w:val="00A268B1"/>
    <w:rsid w:val="00A27918"/>
    <w:rsid w:val="00A43071"/>
    <w:rsid w:val="00A60F81"/>
    <w:rsid w:val="00A610FA"/>
    <w:rsid w:val="00A7280A"/>
    <w:rsid w:val="00A75990"/>
    <w:rsid w:val="00A805BF"/>
    <w:rsid w:val="00A84482"/>
    <w:rsid w:val="00A9608A"/>
    <w:rsid w:val="00AA0F78"/>
    <w:rsid w:val="00AB151C"/>
    <w:rsid w:val="00AB1B2B"/>
    <w:rsid w:val="00AC0AB4"/>
    <w:rsid w:val="00AC4A0D"/>
    <w:rsid w:val="00AD251F"/>
    <w:rsid w:val="00AE3EF7"/>
    <w:rsid w:val="00AF1E6A"/>
    <w:rsid w:val="00B05514"/>
    <w:rsid w:val="00B16F7A"/>
    <w:rsid w:val="00B218E4"/>
    <w:rsid w:val="00B32B25"/>
    <w:rsid w:val="00B621A8"/>
    <w:rsid w:val="00B627E4"/>
    <w:rsid w:val="00B751F7"/>
    <w:rsid w:val="00B77C8F"/>
    <w:rsid w:val="00B908BC"/>
    <w:rsid w:val="00B90B6C"/>
    <w:rsid w:val="00B92970"/>
    <w:rsid w:val="00BA5449"/>
    <w:rsid w:val="00BA5B10"/>
    <w:rsid w:val="00BC0BE2"/>
    <w:rsid w:val="00BC4068"/>
    <w:rsid w:val="00BD1697"/>
    <w:rsid w:val="00BD173D"/>
    <w:rsid w:val="00BD5D64"/>
    <w:rsid w:val="00BF3C01"/>
    <w:rsid w:val="00C1338E"/>
    <w:rsid w:val="00C251FC"/>
    <w:rsid w:val="00C50975"/>
    <w:rsid w:val="00C50C5C"/>
    <w:rsid w:val="00C52AD2"/>
    <w:rsid w:val="00C60944"/>
    <w:rsid w:val="00C81E3A"/>
    <w:rsid w:val="00C94A24"/>
    <w:rsid w:val="00CA1B5C"/>
    <w:rsid w:val="00CA5653"/>
    <w:rsid w:val="00CA69A0"/>
    <w:rsid w:val="00CC7065"/>
    <w:rsid w:val="00CD4CC7"/>
    <w:rsid w:val="00CD680B"/>
    <w:rsid w:val="00CF055F"/>
    <w:rsid w:val="00CF0E97"/>
    <w:rsid w:val="00CF7E50"/>
    <w:rsid w:val="00D00D1B"/>
    <w:rsid w:val="00D04197"/>
    <w:rsid w:val="00D1309A"/>
    <w:rsid w:val="00D22B1A"/>
    <w:rsid w:val="00D26F69"/>
    <w:rsid w:val="00D31EA2"/>
    <w:rsid w:val="00D54A8A"/>
    <w:rsid w:val="00D62156"/>
    <w:rsid w:val="00D669E3"/>
    <w:rsid w:val="00D75B88"/>
    <w:rsid w:val="00D76EA0"/>
    <w:rsid w:val="00D87CDD"/>
    <w:rsid w:val="00D95EC6"/>
    <w:rsid w:val="00DA17E4"/>
    <w:rsid w:val="00DA1F38"/>
    <w:rsid w:val="00DA666D"/>
    <w:rsid w:val="00DB13F8"/>
    <w:rsid w:val="00DB7631"/>
    <w:rsid w:val="00DD3D37"/>
    <w:rsid w:val="00DD6643"/>
    <w:rsid w:val="00DD6B5C"/>
    <w:rsid w:val="00DE4CA9"/>
    <w:rsid w:val="00E011F0"/>
    <w:rsid w:val="00E01E16"/>
    <w:rsid w:val="00E171B7"/>
    <w:rsid w:val="00E22DA1"/>
    <w:rsid w:val="00E23067"/>
    <w:rsid w:val="00E25B1F"/>
    <w:rsid w:val="00E34B7D"/>
    <w:rsid w:val="00E47325"/>
    <w:rsid w:val="00E53C2A"/>
    <w:rsid w:val="00E60868"/>
    <w:rsid w:val="00E60C81"/>
    <w:rsid w:val="00E76A15"/>
    <w:rsid w:val="00E77E03"/>
    <w:rsid w:val="00E9509A"/>
    <w:rsid w:val="00EA5B92"/>
    <w:rsid w:val="00ED7BED"/>
    <w:rsid w:val="00EF0993"/>
    <w:rsid w:val="00EF4AFD"/>
    <w:rsid w:val="00EF5BA3"/>
    <w:rsid w:val="00F03A27"/>
    <w:rsid w:val="00F0454F"/>
    <w:rsid w:val="00F0704F"/>
    <w:rsid w:val="00F23495"/>
    <w:rsid w:val="00F3207B"/>
    <w:rsid w:val="00F46323"/>
    <w:rsid w:val="00F54271"/>
    <w:rsid w:val="00F61BE3"/>
    <w:rsid w:val="00F67ADF"/>
    <w:rsid w:val="00F76B42"/>
    <w:rsid w:val="00F81092"/>
    <w:rsid w:val="00F86BF6"/>
    <w:rsid w:val="00FA43E8"/>
    <w:rsid w:val="00FA5568"/>
    <w:rsid w:val="00FC213A"/>
    <w:rsid w:val="00FC5087"/>
    <w:rsid w:val="00FE4601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D5F052D"/>
  <w15:docId w15:val="{EB8B1617-0E42-BC41-B579-910016729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B5E77"/>
    <w:pPr>
      <w:tabs>
        <w:tab w:val="left" w:pos="5103"/>
      </w:tabs>
    </w:pPr>
    <w:rPr>
      <w:rFonts w:ascii="Univers" w:hAnsi="Univers"/>
      <w:sz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5207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5207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F81092"/>
    <w:pPr>
      <w:keepNext/>
      <w:tabs>
        <w:tab w:val="clear" w:pos="5103"/>
      </w:tabs>
      <w:spacing w:before="240"/>
      <w:outlineLvl w:val="2"/>
    </w:pPr>
    <w:rPr>
      <w:rFonts w:ascii="Verdana" w:hAnsi="Verdana" w:cs="Arial"/>
      <w:b/>
      <w:bCs/>
      <w:sz w:val="28"/>
      <w:szCs w:val="24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pPr>
      <w:tabs>
        <w:tab w:val="center" w:pos="4252"/>
        <w:tab w:val="right" w:pos="8504"/>
        <w:tab w:val="right" w:pos="9072"/>
      </w:tabs>
    </w:pPr>
  </w:style>
  <w:style w:type="paragraph" w:styleId="Kopfzeile">
    <w:name w:val="header"/>
    <w:basedOn w:val="Standard"/>
    <w:pPr>
      <w:tabs>
        <w:tab w:val="center" w:pos="4252"/>
        <w:tab w:val="right" w:pos="9072"/>
      </w:tabs>
    </w:pPr>
  </w:style>
  <w:style w:type="character" w:styleId="Kommentarzeichen">
    <w:name w:val="annotation reference"/>
    <w:basedOn w:val="Absatz-Standardschriftart"/>
    <w:semiHidden/>
    <w:rPr>
      <w:sz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Sprechblasentext">
    <w:name w:val="Balloon Text"/>
    <w:basedOn w:val="Standard"/>
    <w:semiHidden/>
    <w:rsid w:val="009064EE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rsid w:val="00F81092"/>
    <w:rPr>
      <w:rFonts w:ascii="Verdana" w:hAnsi="Verdana" w:cs="Arial"/>
      <w:b/>
      <w:bCs/>
      <w:sz w:val="28"/>
      <w:szCs w:val="24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rsid w:val="005207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semiHidden/>
    <w:rsid w:val="005207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paragraph" w:styleId="Listenabsatz">
    <w:name w:val="List Paragraph"/>
    <w:basedOn w:val="Standard"/>
    <w:uiPriority w:val="34"/>
    <w:qFormat/>
    <w:rsid w:val="004B19AB"/>
    <w:pPr>
      <w:ind w:left="720"/>
      <w:contextualSpacing/>
    </w:pPr>
  </w:style>
  <w:style w:type="table" w:styleId="Tabellenraster">
    <w:name w:val="Table Grid"/>
    <w:basedOn w:val="NormaleTabelle"/>
    <w:rsid w:val="00B75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25A9"/>
    <w:rPr>
      <w:rFonts w:ascii="Univers" w:hAnsi="Univers"/>
      <w:sz w:val="24"/>
      <w:lang w:val="de-DE" w:eastAsia="de-DE"/>
    </w:rPr>
  </w:style>
  <w:style w:type="character" w:styleId="Hyperlink">
    <w:name w:val="Hyperlink"/>
    <w:uiPriority w:val="99"/>
    <w:unhideWhenUsed/>
    <w:rsid w:val="002A25A9"/>
    <w:rPr>
      <w:color w:val="0000FF"/>
      <w:u w:val="single"/>
    </w:rPr>
  </w:style>
  <w:style w:type="paragraph" w:styleId="Funotentext">
    <w:name w:val="footnote text"/>
    <w:basedOn w:val="Standard"/>
    <w:link w:val="FunotentextZchn"/>
    <w:semiHidden/>
    <w:unhideWhenUsed/>
    <w:rsid w:val="00A12356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A12356"/>
    <w:rPr>
      <w:rFonts w:ascii="Univers" w:hAnsi="Univers"/>
      <w:lang w:val="de-DE" w:eastAsia="de-DE"/>
    </w:rPr>
  </w:style>
  <w:style w:type="character" w:styleId="Funotenzeichen">
    <w:name w:val="footnote reference"/>
    <w:basedOn w:val="Absatz-Standardschriftart"/>
    <w:semiHidden/>
    <w:unhideWhenUsed/>
    <w:rsid w:val="00A123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1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itawolf/Documents/02%20datas%20administraziun/08%20formulars/formulars%20concernent%20scolarAs/CSST_Formular%20per%20la%20recepziun%20d'inA%20scolarA%20(entrada%20el%20CSST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45DF6-9FE1-8C45-9FF7-D365CC3BA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CSST_Formular per la recepziun d'inA scolarA (entrada el CSST).dotx</Template>
  <TotalTime>0</TotalTime>
  <Pages>1</Pages>
  <Words>179</Words>
  <Characters>1180</Characters>
  <Application>Microsoft Office Word</Application>
  <DocSecurity>0</DocSecurity>
  <Lines>236</Lines>
  <Paragraphs>75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Rita Wolf</cp:lastModifiedBy>
  <cp:revision>6</cp:revision>
  <cp:lastPrinted>2022-04-04T13:37:00Z</cp:lastPrinted>
  <dcterms:created xsi:type="dcterms:W3CDTF">2022-04-04T14:27:00Z</dcterms:created>
  <dcterms:modified xsi:type="dcterms:W3CDTF">2022-08-02T14:02:00Z</dcterms:modified>
</cp:coreProperties>
</file>